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B1D68" w14:textId="3A569F7C" w:rsidR="00952F7D" w:rsidRDefault="005526B1" w:rsidP="00A602AF">
      <w:pPr>
        <w:pStyle w:val="GraphicAnchor"/>
      </w:pPr>
      <w:r w:rsidRPr="00E44B70">
        <w:rPr>
          <w:noProof/>
          <w:lang w:eastAsia="en-AU"/>
        </w:rPr>
        <w:drawing>
          <wp:anchor distT="0" distB="0" distL="114300" distR="114300" simplePos="0" relativeHeight="251664383" behindDoc="1" locked="0" layoutInCell="1" allowOverlap="1" wp14:anchorId="1172F9A0" wp14:editId="20414AC6">
            <wp:simplePos x="0" y="0"/>
            <wp:positionH relativeFrom="margin">
              <wp:posOffset>-466090</wp:posOffset>
            </wp:positionH>
            <wp:positionV relativeFrom="margin">
              <wp:posOffset>0</wp:posOffset>
            </wp:positionV>
            <wp:extent cx="6846570" cy="913257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9350"/>
      </w:tblGrid>
      <w:tr w:rsidR="00A602AF" w14:paraId="31A73292" w14:textId="77777777" w:rsidTr="00A07DCE">
        <w:trPr>
          <w:trHeight w:val="2341"/>
        </w:trPr>
        <w:tc>
          <w:tcPr>
            <w:tcW w:w="9350" w:type="dxa"/>
            <w:vAlign w:val="center"/>
          </w:tcPr>
          <w:p w14:paraId="6B8EF682" w14:textId="77777777" w:rsidR="005D5245" w:rsidRDefault="005D5245" w:rsidP="00A123DD">
            <w:pPr>
              <w:pStyle w:val="Heading1"/>
            </w:pPr>
          </w:p>
          <w:p w14:paraId="79537F5D" w14:textId="0232A274" w:rsidR="00A602AF" w:rsidRDefault="00A771D9" w:rsidP="00A123DD">
            <w:pPr>
              <w:pStyle w:val="Heading1"/>
            </w:pPr>
            <w:r>
              <w:t>QUESTIONS TO ASK AT</w:t>
            </w:r>
          </w:p>
          <w:p w14:paraId="75A83928" w14:textId="77777777" w:rsidR="005D5245" w:rsidRPr="00962605" w:rsidRDefault="005D5245" w:rsidP="005D5245">
            <w:pPr>
              <w:rPr>
                <w:color w:val="595959" w:themeColor="text1" w:themeTint="A6"/>
              </w:rPr>
            </w:pPr>
          </w:p>
          <w:p w14:paraId="15089907" w14:textId="0B78A64E" w:rsidR="00A771D9" w:rsidRPr="00962605" w:rsidRDefault="00A771D9" w:rsidP="00A771D9">
            <w:pPr>
              <w:rPr>
                <w:rFonts w:asciiTheme="majorHAnsi" w:hAnsiTheme="majorHAnsi"/>
                <w:b/>
                <w:color w:val="595959" w:themeColor="text1" w:themeTint="A6"/>
                <w:spacing w:val="10"/>
                <w:sz w:val="48"/>
                <w:szCs w:val="4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962605">
              <w:rPr>
                <w:rFonts w:asciiTheme="majorHAnsi" w:hAnsiTheme="majorHAnsi"/>
                <w:b/>
                <w:color w:val="595959" w:themeColor="text1" w:themeTint="A6"/>
                <w:spacing w:val="10"/>
                <w:sz w:val="48"/>
                <w:szCs w:val="4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NETWORKING EVENTS</w:t>
            </w:r>
          </w:p>
          <w:p w14:paraId="2E90C6A5" w14:textId="3DE9D747" w:rsidR="00A771D9" w:rsidRPr="00962605" w:rsidRDefault="00A771D9" w:rsidP="00A771D9">
            <w:pPr>
              <w:rPr>
                <w:rFonts w:asciiTheme="majorHAnsi" w:hAnsiTheme="majorHAnsi"/>
                <w:b/>
                <w:color w:val="595959" w:themeColor="text1" w:themeTint="A6"/>
                <w:spacing w:val="10"/>
                <w:sz w:val="48"/>
                <w:szCs w:val="4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962605">
              <w:rPr>
                <w:rFonts w:asciiTheme="majorHAnsi" w:hAnsiTheme="majorHAnsi"/>
                <w:b/>
                <w:color w:val="595959" w:themeColor="text1" w:themeTint="A6"/>
                <w:spacing w:val="10"/>
                <w:sz w:val="48"/>
                <w:szCs w:val="4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OPEN DAYS</w:t>
            </w:r>
          </w:p>
          <w:p w14:paraId="4EF49C4E" w14:textId="4EF56311" w:rsidR="00A771D9" w:rsidRPr="00962605" w:rsidRDefault="00A771D9" w:rsidP="00A771D9">
            <w:pPr>
              <w:rPr>
                <w:rFonts w:asciiTheme="majorHAnsi" w:hAnsiTheme="majorHAnsi"/>
                <w:b/>
                <w:color w:val="595959" w:themeColor="text1" w:themeTint="A6"/>
                <w:spacing w:val="10"/>
                <w:sz w:val="48"/>
                <w:szCs w:val="4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962605">
              <w:rPr>
                <w:rFonts w:asciiTheme="majorHAnsi" w:hAnsiTheme="majorHAnsi"/>
                <w:b/>
                <w:color w:val="595959" w:themeColor="text1" w:themeTint="A6"/>
                <w:spacing w:val="10"/>
                <w:sz w:val="48"/>
                <w:szCs w:val="4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INSIGHT DAYS</w:t>
            </w:r>
          </w:p>
          <w:p w14:paraId="36E65A3E" w14:textId="134DEE1B" w:rsidR="00A771D9" w:rsidRDefault="00A771D9" w:rsidP="00A771D9">
            <w:pPr>
              <w:rPr>
                <w:rFonts w:asciiTheme="majorHAnsi" w:hAnsiTheme="majorHAnsi"/>
                <w:b/>
                <w:color w:val="595959" w:themeColor="text1" w:themeTint="A6"/>
                <w:spacing w:val="10"/>
                <w:sz w:val="48"/>
                <w:szCs w:val="4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962605">
              <w:rPr>
                <w:rFonts w:asciiTheme="majorHAnsi" w:hAnsiTheme="majorHAnsi"/>
                <w:b/>
                <w:color w:val="595959" w:themeColor="text1" w:themeTint="A6"/>
                <w:spacing w:val="10"/>
                <w:sz w:val="48"/>
                <w:szCs w:val="4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THE END OF INTERVIEWS</w:t>
            </w:r>
          </w:p>
          <w:p w14:paraId="2FB4373C" w14:textId="0D3BDF93" w:rsidR="004757C6" w:rsidRPr="00962605" w:rsidRDefault="004757C6" w:rsidP="00A771D9">
            <w:pPr>
              <w:rPr>
                <w:rFonts w:asciiTheme="majorHAnsi" w:hAnsiTheme="majorHAnsi"/>
                <w:b/>
                <w:color w:val="595959" w:themeColor="text1" w:themeTint="A6"/>
                <w:spacing w:val="10"/>
                <w:sz w:val="48"/>
                <w:szCs w:val="4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rFonts w:asciiTheme="majorHAnsi" w:hAnsiTheme="majorHAnsi"/>
                <w:b/>
                <w:color w:val="595959" w:themeColor="text1" w:themeTint="A6"/>
                <w:spacing w:val="10"/>
                <w:sz w:val="48"/>
                <w:szCs w:val="4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LAW FAIRS</w:t>
            </w:r>
          </w:p>
          <w:p w14:paraId="7D93FEE9" w14:textId="47445E9A" w:rsidR="00A771D9" w:rsidRPr="00A771D9" w:rsidRDefault="00A771D9" w:rsidP="00A771D9">
            <w:pPr>
              <w:pStyle w:val="Heading5"/>
            </w:pPr>
          </w:p>
        </w:tc>
      </w:tr>
    </w:tbl>
    <w:p w14:paraId="21C401C0" w14:textId="1B9EC678" w:rsidR="00A602AF" w:rsidRDefault="004757C6">
      <w:r w:rsidRPr="00E44B7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927929D" wp14:editId="17BDA4CE">
                <wp:simplePos x="0" y="0"/>
                <wp:positionH relativeFrom="column">
                  <wp:posOffset>-466725</wp:posOffset>
                </wp:positionH>
                <wp:positionV relativeFrom="paragraph">
                  <wp:posOffset>222250</wp:posOffset>
                </wp:positionV>
                <wp:extent cx="4829175" cy="5438775"/>
                <wp:effectExtent l="0" t="0" r="9525" b="9525"/>
                <wp:wrapNone/>
                <wp:docPr id="2" name="Shap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54387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14168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txbx>
                        <w:txbxContent>
                          <w:p w14:paraId="628DF3C6" w14:textId="3CB100B5" w:rsidR="005D5245" w:rsidRPr="005D5245" w:rsidRDefault="005D5245" w:rsidP="005D5245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38100" tIns="38100" rIns="38100" bIns="381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7929D" id="Shape" o:spid="_x0000_s1026" alt="&quot;&quot;" style="position:absolute;margin-left:-36.75pt;margin-top:17.5pt;width:380.25pt;height:428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" adj="-11796480,,5400" path="m,l21600,14168r,7432l,21600,,xe" fillcolor="#e2b80f [3204]" stroked="f" strokeweight="1pt">
                <v:stroke miterlimit="4" joinstyle="miter"/>
                <v:formulas/>
                <v:path arrowok="t" o:extrusionok="f" o:connecttype="custom" o:connectlocs="2414588,2719388;2414588,2719388;2414588,2719388;2414588,2719388" o:connectangles="0,90,180,270" textboxrect="0,0,21600,21600"/>
                <v:textbox inset="3pt,3pt,3pt,3pt">
                  <w:txbxContent>
                    <w:p w14:paraId="628DF3C6" w14:textId="3CB100B5" w:rsidR="005D5245" w:rsidRPr="005D5245" w:rsidRDefault="005D5245" w:rsidP="005D52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A463B79" w14:textId="4049D328" w:rsidR="005D5245" w:rsidRDefault="005D5245"/>
    <w:p w14:paraId="7352ACF3" w14:textId="2C0374A6" w:rsidR="005D5245" w:rsidRDefault="005D5245"/>
    <w:p w14:paraId="3A29D4A4" w14:textId="3779B595" w:rsidR="005D5245" w:rsidRDefault="005D5245"/>
    <w:p w14:paraId="3A5F3429" w14:textId="20475119" w:rsidR="005D5245" w:rsidRDefault="005D5245"/>
    <w:p w14:paraId="2D31D49C" w14:textId="18D952C9" w:rsidR="005D5245" w:rsidRDefault="005D5245"/>
    <w:p w14:paraId="44E8AE8B" w14:textId="2D7CEDED" w:rsidR="005D5245" w:rsidRDefault="005D5245"/>
    <w:p w14:paraId="2CC0785D" w14:textId="4142546B" w:rsidR="005D5245" w:rsidRDefault="005D5245"/>
    <w:p w14:paraId="2D0AFB3C" w14:textId="53B9FE29" w:rsidR="005D5245" w:rsidRDefault="005D5245"/>
    <w:p w14:paraId="6D3FF4A5" w14:textId="0ABD6897" w:rsidR="005D5245" w:rsidRDefault="005D5245"/>
    <w:p w14:paraId="187BE8B2" w14:textId="7E517E3E" w:rsidR="005D5245" w:rsidRDefault="005D5245"/>
    <w:p w14:paraId="1E0B896A" w14:textId="60D1A712" w:rsidR="005D5245" w:rsidRDefault="004757C6">
      <w:r>
        <w:rPr>
          <w:rFonts w:asciiTheme="majorHAnsi" w:hAnsiTheme="majorHAnsi"/>
          <w:noProof/>
          <w:color w:val="002E44" w:themeColor="accent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442A341" wp14:editId="7063A060">
                <wp:simplePos x="0" y="0"/>
                <wp:positionH relativeFrom="column">
                  <wp:posOffset>-435610</wp:posOffset>
                </wp:positionH>
                <wp:positionV relativeFrom="paragraph">
                  <wp:posOffset>170815</wp:posOffset>
                </wp:positionV>
                <wp:extent cx="3684516" cy="3123093"/>
                <wp:effectExtent l="0" t="0" r="0" b="127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516" cy="3123093"/>
                          <a:chOff x="0" y="0"/>
                          <a:chExt cx="3684516" cy="3123093"/>
                        </a:xfrm>
                      </wpg:grpSpPr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8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3" descr="THE NEW INSTAGRAM LOGO BLACK AND WHITE PNG 202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02" y="1860698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6">
                          <a:hlinkClick r:id="rId14"/>
                        </wps:cNvPr>
                        <wps:cNvSpPr txBox="1"/>
                        <wps:spPr>
                          <a:xfrm>
                            <a:off x="893056" y="1902909"/>
                            <a:ext cx="2791460" cy="31559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6F99C6B" w14:textId="02722F58" w:rsidR="00A84BBE" w:rsidRPr="00132F30" w:rsidRDefault="00132F30">
                              <w:pPr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  <w:lang w:val="en-GB"/>
                                </w:rPr>
                                <w:t>simranjeetkmann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Social media, youtube, youtube icon icon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405" y="2264735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xt Box 22">
                          <a:hlinkClick r:id="rId16"/>
                        </wps:cNvPr>
                        <wps:cNvSpPr txBox="1"/>
                        <wps:spPr>
                          <a:xfrm>
                            <a:off x="882443" y="2349402"/>
                            <a:ext cx="2790825" cy="31559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77E1F27C" w14:textId="462D9E28" w:rsidR="00962605" w:rsidRPr="00132F30" w:rsidRDefault="00132F30" w:rsidP="00962605">
                              <w:pPr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  <w:lang w:val="en-GB"/>
                                </w:rPr>
                                <w:t>Simranjeet Kaur Mann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 descr="Linkedin, logo, media, social, website icon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35" y="2732568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 Box 28">
                          <a:hlinkClick r:id="rId18"/>
                        </wps:cNvPr>
                        <wps:cNvSpPr txBox="1"/>
                        <wps:spPr>
                          <a:xfrm>
                            <a:off x="882443" y="2785263"/>
                            <a:ext cx="2790825" cy="31559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1742EBF2" w14:textId="5756E333" w:rsidR="00962605" w:rsidRPr="00A84BBE" w:rsidRDefault="00962605" w:rsidP="00962605">
                              <w:pPr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Simranjeet Kaur Mann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2A341" id="Group 29" o:spid="_x0000_s1027" style="position:absolute;margin-left:-34.3pt;margin-top:13.45pt;width:290.1pt;height:245.9pt;z-index:251686912" coordsize="36845,312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33242;height:18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">
                  <v:imagedata r:id="rId19" o:title=""/>
                </v:shape>
                <v:shape id="Picture 3" o:spid="_x0000_s1029" type="#_x0000_t75" alt="THE NEW INSTAGRAM LOGO BLACK AND WHITE PNG 2020" style="position:absolute;left:4253;top:18606;width:4095;height:4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">
                  <v:imagedata r:id="rId20" o:title="THE NEW INSTAGRAM LOGO BLACK AND WHITE PNG 202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href="https://www.instagram.com/simranjeetkmann/" style="position:absolute;left:8930;top:19029;width:27915;height:31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" o:button="t" filled="f" stroked="f" strokeweight="1pt">
                  <v:fill o:detectmouseclick="t"/>
                  <v:stroke miterlimit="4"/>
                  <v:textbox style="mso-fit-shape-to-text:t" inset="4pt,4pt,4pt,4pt">
                    <w:txbxContent>
                      <w:p w14:paraId="56F99C6B" w14:textId="02722F58" w:rsidR="00A84BBE" w:rsidRPr="00132F30" w:rsidRDefault="00132F30">
                        <w:pPr>
                          <w:rPr>
                            <w:rFonts w:asciiTheme="majorHAnsi" w:hAnsiTheme="majorHAnsi"/>
                            <w:sz w:val="28"/>
                            <w:szCs w:val="28"/>
                            <w:lang w:val="en-GB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/>
                            <w:sz w:val="28"/>
                            <w:szCs w:val="28"/>
                            <w:lang w:val="en-GB"/>
                          </w:rPr>
                          <w:t>simranjeetkmann</w:t>
                        </w:r>
                        <w:proofErr w:type="spellEnd"/>
                      </w:p>
                    </w:txbxContent>
                  </v:textbox>
                </v:shape>
                <v:shape id="Picture 18" o:spid="_x0000_s1031" type="#_x0000_t75" alt="Social media, youtube, youtube icon icon" style="position:absolute;left:3934;top:22647;width:4762;height:4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">
                  <v:imagedata r:id="rId21" o:title="Social media, youtube, youtube icon icon"/>
                </v:shape>
                <v:shape id="Text Box 22" o:spid="_x0000_s1032" type="#_x0000_t202" href="https://www.youtube.com/channel/UCLgasrnDE3pP_TYTmDrmSTQ" style="position:absolute;left:8824;top:23494;width:27908;height:31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" o:button="t" filled="f" stroked="f" strokeweight="1pt">
                  <v:fill o:detectmouseclick="t"/>
                  <v:stroke miterlimit="4"/>
                  <v:textbox style="mso-fit-shape-to-text:t" inset="4pt,4pt,4pt,4pt">
                    <w:txbxContent>
                      <w:p w14:paraId="77E1F27C" w14:textId="462D9E28" w:rsidR="00962605" w:rsidRPr="00132F30" w:rsidRDefault="00132F30" w:rsidP="00962605">
                        <w:pPr>
                          <w:rPr>
                            <w:rFonts w:asciiTheme="majorHAnsi" w:hAnsiTheme="majorHAnsi"/>
                            <w:sz w:val="28"/>
                            <w:szCs w:val="28"/>
                            <w:lang w:val="en-GB"/>
                          </w:rPr>
                        </w:pPr>
                        <w:r>
                          <w:rPr>
                            <w:rFonts w:asciiTheme="majorHAnsi" w:hAnsiTheme="majorHAnsi"/>
                            <w:sz w:val="28"/>
                            <w:szCs w:val="28"/>
                            <w:lang w:val="en-GB"/>
                          </w:rPr>
                          <w:t>Simranjeet Kaur Mann</w:t>
                        </w:r>
                      </w:p>
                    </w:txbxContent>
                  </v:textbox>
                </v:shape>
                <v:shape id="Picture 25" o:spid="_x0000_s1033" type="#_x0000_t75" alt="Linkedin, logo, media, social, website icon" style="position:absolute;left:4359;top:27325;width:3905;height:3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">
                  <v:imagedata r:id="rId22" o:title="Linkedin, logo, media, social, website icon"/>
                </v:shape>
                <v:shape id="Text Box 28" o:spid="_x0000_s1034" type="#_x0000_t202" href="https://www.linkedin.com/in/simranjeet-kaur-mann-b959b6b7/" style="position:absolute;left:8824;top:27852;width:27908;height:31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" o:button="t" filled="f" stroked="f" strokeweight="1pt">
                  <v:fill o:detectmouseclick="t"/>
                  <v:stroke miterlimit="4"/>
                  <v:textbox style="mso-fit-shape-to-text:t" inset="4pt,4pt,4pt,4pt">
                    <w:txbxContent>
                      <w:p w14:paraId="1742EBF2" w14:textId="5756E333" w:rsidR="00962605" w:rsidRPr="00A84BBE" w:rsidRDefault="00962605" w:rsidP="00962605">
                        <w:pPr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Simranjeet Kaur Mann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BA7171" w14:textId="236B275C" w:rsidR="005D5245" w:rsidRPr="005D5245" w:rsidRDefault="005D5245">
      <w:pPr>
        <w:rPr>
          <w:rFonts w:asciiTheme="majorHAnsi" w:hAnsiTheme="majorHAnsi"/>
          <w:color w:val="0078B2" w:themeColor="accent6" w:themeTint="BF"/>
          <w:sz w:val="32"/>
          <w:szCs w:val="32"/>
        </w:rPr>
      </w:pPr>
    </w:p>
    <w:p w14:paraId="2A652DE6" w14:textId="059F312B" w:rsidR="005D5245" w:rsidRDefault="005D5245"/>
    <w:p w14:paraId="0B9D88AD" w14:textId="77033711" w:rsidR="005D5245" w:rsidRDefault="005D5245"/>
    <w:p w14:paraId="16AE98B3" w14:textId="6BA5D25A" w:rsidR="005D5245" w:rsidRDefault="005D5245"/>
    <w:p w14:paraId="75A435E6" w14:textId="5F315D21" w:rsidR="005D5245" w:rsidRDefault="005D5245"/>
    <w:p w14:paraId="2C378F9B" w14:textId="50D2CEF3" w:rsidR="005D5245" w:rsidRDefault="005D5245"/>
    <w:p w14:paraId="3CDCCB0F" w14:textId="69F7EF7B" w:rsidR="005D5245" w:rsidRDefault="005D5245"/>
    <w:p w14:paraId="6BF4D287" w14:textId="758DA551" w:rsidR="005D5245" w:rsidRDefault="005D5245"/>
    <w:p w14:paraId="14BA98CF" w14:textId="49489F3A" w:rsidR="005D5245" w:rsidRDefault="005D5245"/>
    <w:p w14:paraId="6AC0EF9C" w14:textId="3ED211D3" w:rsidR="005D5245" w:rsidRDefault="005D5245"/>
    <w:p w14:paraId="6CA2F770" w14:textId="7CE50CCF" w:rsidR="005D5245" w:rsidRDefault="005D5245"/>
    <w:p w14:paraId="443C47F4" w14:textId="58F0B8F7" w:rsidR="005D5245" w:rsidRDefault="005D5245"/>
    <w:p w14:paraId="7783F804" w14:textId="19D68B48" w:rsidR="009B2968" w:rsidRDefault="009B2968"/>
    <w:p w14:paraId="3F00CE22" w14:textId="62B3B272" w:rsidR="009B2968" w:rsidRDefault="009B2968"/>
    <w:p w14:paraId="1CF0B7A2" w14:textId="77777777" w:rsidR="00211CE6" w:rsidRDefault="00211CE6" w:rsidP="00211CE6">
      <w:pPr>
        <w:pStyle w:val="GraphicAnchor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79"/>
        <w:gridCol w:w="355"/>
        <w:gridCol w:w="6656"/>
        <w:gridCol w:w="1282"/>
        <w:gridCol w:w="851"/>
      </w:tblGrid>
      <w:tr w:rsidR="00211CE6" w14:paraId="71737E82" w14:textId="77777777" w:rsidTr="00816C17">
        <w:trPr>
          <w:trHeight w:val="6575"/>
        </w:trPr>
        <w:tc>
          <w:tcPr>
            <w:tcW w:w="9923" w:type="dxa"/>
            <w:gridSpan w:val="5"/>
          </w:tcPr>
          <w:p w14:paraId="7B3C988B" w14:textId="77777777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40659814" w14:textId="7505D155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  <w:r>
              <w:rPr>
                <w:rFonts w:asciiTheme="majorHAnsi" w:hAnsiTheme="majorHAnsi"/>
                <w:b/>
                <w:bCs/>
                <w:sz w:val="44"/>
                <w:szCs w:val="44"/>
              </w:rPr>
              <w:t>CONTENTS</w:t>
            </w:r>
          </w:p>
          <w:p w14:paraId="4418FE11" w14:textId="0624A377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  <w:r w:rsidRPr="00E44B70"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469FC2EE" wp14:editId="7A05EEDD">
                      <wp:extent cx="1558343" cy="45719"/>
                      <wp:effectExtent l="0" t="0" r="3810" b="5715"/>
                      <wp:docPr id="12" name="Rectangle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343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F052AA" id="Rectangle 12" o:spid="_x0000_s1026" alt="&quot;&quot;" style="width:122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" fillcolor="#e2b80f [3204]" stroked="f" strokeweight="2pt">
                      <v:stroke miterlimit="4"/>
                      <v:textbox style="mso-fit-shape-to-text:t" inset="3pt,3pt,3pt,3pt"/>
                      <w10:anchorlock/>
                    </v:rect>
                  </w:pict>
                </mc:Fallback>
              </mc:AlternateContent>
            </w:r>
          </w:p>
          <w:p w14:paraId="20853538" w14:textId="77777777" w:rsidR="00A90A47" w:rsidRPr="00A90A47" w:rsidRDefault="00A90A47" w:rsidP="00A90A47">
            <w:pPr>
              <w:rPr>
                <w:rFonts w:asciiTheme="majorHAnsi" w:hAnsiTheme="majorHAnsi"/>
                <w:sz w:val="44"/>
                <w:szCs w:val="44"/>
              </w:rPr>
            </w:pPr>
          </w:p>
          <w:p w14:paraId="6E6A062C" w14:textId="7D924E8C" w:rsidR="00A90A47" w:rsidRDefault="00A90A47" w:rsidP="00A90A47">
            <w:pPr>
              <w:tabs>
                <w:tab w:val="center" w:pos="4961"/>
                <w:tab w:val="left" w:pos="9075"/>
              </w:tabs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Introductory Notes</w:t>
            </w:r>
            <w:r>
              <w:rPr>
                <w:rFonts w:asciiTheme="majorHAnsi" w:hAnsiTheme="majorHAnsi"/>
                <w:sz w:val="28"/>
                <w:szCs w:val="28"/>
              </w:rPr>
              <w:tab/>
            </w:r>
            <w:r>
              <w:rPr>
                <w:rFonts w:asciiTheme="majorHAnsi" w:hAnsiTheme="majorHAnsi"/>
                <w:sz w:val="28"/>
                <w:szCs w:val="28"/>
              </w:rPr>
              <w:tab/>
            </w:r>
            <w:hyperlink w:anchor="_INTRODUCTORY_NOTES" w:history="1">
              <w:r w:rsidRPr="003F4A2D">
                <w:rPr>
                  <w:rStyle w:val="Hyperlink"/>
                  <w:rFonts w:asciiTheme="majorHAnsi" w:hAnsiTheme="majorHAnsi"/>
                  <w:sz w:val="28"/>
                  <w:szCs w:val="28"/>
                </w:rPr>
                <w:t>Page 3</w:t>
              </w:r>
            </w:hyperlink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  <w:p w14:paraId="4C2CA8A6" w14:textId="77777777" w:rsidR="00A90A47" w:rsidRDefault="00A90A47" w:rsidP="00A90A47">
            <w:pPr>
              <w:tabs>
                <w:tab w:val="center" w:pos="4961"/>
                <w:tab w:val="left" w:pos="9075"/>
              </w:tabs>
              <w:rPr>
                <w:rFonts w:asciiTheme="majorHAnsi" w:hAnsiTheme="majorHAnsi"/>
                <w:sz w:val="28"/>
                <w:szCs w:val="28"/>
              </w:rPr>
            </w:pPr>
          </w:p>
          <w:p w14:paraId="2411BC98" w14:textId="14AA9CB4" w:rsidR="00A90A47" w:rsidRDefault="00A90A47" w:rsidP="00A90A47">
            <w:pPr>
              <w:tabs>
                <w:tab w:val="center" w:pos="4961"/>
                <w:tab w:val="left" w:pos="9075"/>
              </w:tabs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Common FAQS about General Networking </w:t>
            </w:r>
            <w:r>
              <w:rPr>
                <w:rFonts w:asciiTheme="majorHAnsi" w:hAnsiTheme="majorHAnsi"/>
                <w:sz w:val="28"/>
                <w:szCs w:val="28"/>
              </w:rPr>
              <w:tab/>
            </w:r>
            <w:hyperlink w:anchor="_COMMON_FAQS_ABOUT" w:history="1">
              <w:r w:rsidRPr="003F4A2D">
                <w:rPr>
                  <w:rStyle w:val="Hyperlink"/>
                  <w:rFonts w:asciiTheme="majorHAnsi" w:hAnsiTheme="majorHAnsi"/>
                  <w:sz w:val="28"/>
                  <w:szCs w:val="28"/>
                </w:rPr>
                <w:t>Page 5</w:t>
              </w:r>
            </w:hyperlink>
          </w:p>
          <w:p w14:paraId="521CF130" w14:textId="3B5D944E" w:rsidR="001941E1" w:rsidRDefault="001941E1" w:rsidP="00A90A47">
            <w:pPr>
              <w:tabs>
                <w:tab w:val="center" w:pos="4961"/>
                <w:tab w:val="left" w:pos="9075"/>
              </w:tabs>
              <w:rPr>
                <w:rFonts w:asciiTheme="majorHAnsi" w:hAnsiTheme="majorHAnsi"/>
                <w:sz w:val="28"/>
                <w:szCs w:val="28"/>
              </w:rPr>
            </w:pPr>
          </w:p>
          <w:p w14:paraId="100F5453" w14:textId="53121E13" w:rsidR="001941E1" w:rsidRDefault="001941E1" w:rsidP="001941E1">
            <w:pPr>
              <w:tabs>
                <w:tab w:val="left" w:pos="9075"/>
              </w:tabs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Question to Ask Graduate Recruitment</w:t>
            </w:r>
            <w:r>
              <w:rPr>
                <w:rFonts w:asciiTheme="majorHAnsi" w:hAnsiTheme="majorHAnsi"/>
                <w:sz w:val="28"/>
                <w:szCs w:val="28"/>
              </w:rPr>
              <w:tab/>
            </w:r>
            <w:hyperlink w:anchor="_Questions_to_ask" w:history="1">
              <w:r w:rsidRPr="003F4A2D">
                <w:rPr>
                  <w:rStyle w:val="Hyperlink"/>
                  <w:rFonts w:asciiTheme="majorHAnsi" w:hAnsiTheme="majorHAnsi"/>
                  <w:sz w:val="28"/>
                  <w:szCs w:val="28"/>
                </w:rPr>
                <w:t>Page 6</w:t>
              </w:r>
            </w:hyperlink>
          </w:p>
          <w:p w14:paraId="7F497E9F" w14:textId="3237FAFD" w:rsidR="00A90A47" w:rsidRDefault="00A90A47" w:rsidP="00A90A47">
            <w:pPr>
              <w:tabs>
                <w:tab w:val="center" w:pos="4961"/>
                <w:tab w:val="left" w:pos="9075"/>
              </w:tabs>
              <w:rPr>
                <w:rFonts w:asciiTheme="majorHAnsi" w:hAnsiTheme="majorHAnsi"/>
                <w:sz w:val="28"/>
                <w:szCs w:val="28"/>
              </w:rPr>
            </w:pPr>
          </w:p>
          <w:p w14:paraId="28A49BF8" w14:textId="32049DC3" w:rsidR="001941E1" w:rsidRDefault="001941E1" w:rsidP="001941E1">
            <w:pPr>
              <w:tabs>
                <w:tab w:val="left" w:pos="9075"/>
              </w:tabs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Questions to Ask a Trainee Solicitor</w:t>
            </w:r>
            <w:r>
              <w:rPr>
                <w:rFonts w:asciiTheme="majorHAnsi" w:hAnsiTheme="majorHAnsi"/>
                <w:sz w:val="28"/>
                <w:szCs w:val="28"/>
              </w:rPr>
              <w:tab/>
            </w:r>
            <w:hyperlink w:anchor="_Questions_to_ask_1" w:history="1">
              <w:r w:rsidRPr="003F4A2D">
                <w:rPr>
                  <w:rStyle w:val="Hyperlink"/>
                  <w:rFonts w:asciiTheme="majorHAnsi" w:hAnsiTheme="majorHAnsi"/>
                  <w:sz w:val="28"/>
                  <w:szCs w:val="28"/>
                </w:rPr>
                <w:t>Page 7</w:t>
              </w:r>
            </w:hyperlink>
          </w:p>
          <w:p w14:paraId="5FFD64D6" w14:textId="17125EC1" w:rsidR="001941E1" w:rsidRDefault="001941E1" w:rsidP="001941E1">
            <w:pPr>
              <w:tabs>
                <w:tab w:val="left" w:pos="9075"/>
              </w:tabs>
              <w:rPr>
                <w:rFonts w:asciiTheme="majorHAnsi" w:hAnsiTheme="majorHAnsi"/>
                <w:sz w:val="28"/>
                <w:szCs w:val="28"/>
              </w:rPr>
            </w:pPr>
          </w:p>
          <w:p w14:paraId="36C9D301" w14:textId="472A538E" w:rsidR="001941E1" w:rsidRDefault="001941E1" w:rsidP="001941E1">
            <w:pPr>
              <w:tabs>
                <w:tab w:val="left" w:pos="9075"/>
              </w:tabs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Questions to Ask an Associate / Partner</w:t>
            </w:r>
            <w:r>
              <w:rPr>
                <w:rFonts w:asciiTheme="majorHAnsi" w:hAnsiTheme="majorHAnsi"/>
                <w:sz w:val="28"/>
                <w:szCs w:val="28"/>
              </w:rPr>
              <w:tab/>
            </w:r>
            <w:hyperlink w:anchor="_Questions_to_ask_2" w:history="1">
              <w:r w:rsidRPr="003F4A2D">
                <w:rPr>
                  <w:rStyle w:val="Hyperlink"/>
                  <w:rFonts w:asciiTheme="majorHAnsi" w:hAnsiTheme="majorHAnsi"/>
                  <w:sz w:val="28"/>
                  <w:szCs w:val="28"/>
                </w:rPr>
                <w:t>Page 8</w:t>
              </w:r>
            </w:hyperlink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  <w:p w14:paraId="20E3E9D5" w14:textId="77777777" w:rsidR="00A90A47" w:rsidRPr="00A90A47" w:rsidRDefault="00A90A47" w:rsidP="00A90A47">
            <w:pPr>
              <w:tabs>
                <w:tab w:val="center" w:pos="4961"/>
                <w:tab w:val="left" w:pos="9075"/>
              </w:tabs>
              <w:rPr>
                <w:rFonts w:asciiTheme="majorHAnsi" w:hAnsiTheme="majorHAnsi"/>
                <w:sz w:val="28"/>
                <w:szCs w:val="28"/>
              </w:rPr>
            </w:pPr>
          </w:p>
          <w:p w14:paraId="6D96B604" w14:textId="77777777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0CC1C251" w14:textId="77777777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72D2CE63" w14:textId="40B8238A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73383E98" w14:textId="4FC648C6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04E2C201" w14:textId="0A394D53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53581C07" w14:textId="76381F31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62119528" w14:textId="57941132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66649A0E" w14:textId="3C7704B2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3CFBF2F0" w14:textId="28A3A599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2914B234" w14:textId="1A0543A5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5700C0BF" w14:textId="52EF34E1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3DCC7F3E" w14:textId="693A4FC1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7D127DF8" w14:textId="497791A6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0B1B5F34" w14:textId="342015D3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4DF20184" w14:textId="5830F1D4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68BA39CA" w14:textId="4B47EA2D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20EF9A7D" w14:textId="23067498" w:rsidR="00A90A47" w:rsidRDefault="00A90A47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76DEAF91" w14:textId="77777777" w:rsidR="001941E1" w:rsidRDefault="001941E1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0D7727C2" w14:textId="1BE337C1" w:rsidR="001F5B47" w:rsidRPr="00767185" w:rsidRDefault="00A73261" w:rsidP="003F4A2D">
            <w:pPr>
              <w:pStyle w:val="Heading3"/>
            </w:pPr>
            <w:bookmarkStart w:id="0" w:name="_INTRODUCTORY_NOTES"/>
            <w:bookmarkEnd w:id="0"/>
            <w:r>
              <w:lastRenderedPageBreak/>
              <w:t>INTRODUCTORY NOTES</w:t>
            </w:r>
          </w:p>
          <w:p w14:paraId="376AAFE1" w14:textId="240CEEAE" w:rsidR="00996873" w:rsidRDefault="00A90A47" w:rsidP="001F5B4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44B70"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1F2D5305" wp14:editId="28D69712">
                      <wp:extent cx="1558343" cy="45719"/>
                      <wp:effectExtent l="0" t="0" r="3810" b="5715"/>
                      <wp:docPr id="10" name="Rectangle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343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75321E" id="Rectangle 10" o:spid="_x0000_s1026" alt="&quot;&quot;" style="width:122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" fillcolor="#e2b80f [3204]" stroked="f" strokeweight="2pt">
                      <v:stroke miterlimit="4"/>
                      <v:textbox style="mso-fit-shape-to-text:t" inset="3pt,3pt,3pt,3pt"/>
                      <w10:anchorlock/>
                    </v:rect>
                  </w:pict>
                </mc:Fallback>
              </mc:AlternateContent>
            </w:r>
          </w:p>
          <w:p w14:paraId="29784610" w14:textId="77777777" w:rsidR="00A90A47" w:rsidRDefault="00A90A47" w:rsidP="00996873">
            <w:pPr>
              <w:rPr>
                <w:rFonts w:asciiTheme="majorHAnsi" w:hAnsiTheme="majorHAnsi"/>
                <w:sz w:val="28"/>
                <w:szCs w:val="28"/>
                <w:u w:val="double"/>
              </w:rPr>
            </w:pPr>
          </w:p>
          <w:p w14:paraId="68C84588" w14:textId="6CE85E58" w:rsidR="00996873" w:rsidRPr="00996873" w:rsidRDefault="00996873" w:rsidP="00996873">
            <w:pPr>
              <w:rPr>
                <w:rFonts w:asciiTheme="majorHAnsi" w:hAnsiTheme="majorHAnsi"/>
                <w:sz w:val="28"/>
                <w:szCs w:val="28"/>
                <w:u w:val="double"/>
              </w:rPr>
            </w:pPr>
            <w:r>
              <w:rPr>
                <w:rFonts w:asciiTheme="majorHAnsi" w:hAnsiTheme="majorHAnsi"/>
                <w:sz w:val="28"/>
                <w:szCs w:val="28"/>
                <w:u w:val="double"/>
              </w:rPr>
              <w:t>The Importance of Research</w:t>
            </w:r>
          </w:p>
          <w:p w14:paraId="3BB53180" w14:textId="77777777" w:rsidR="00996873" w:rsidRDefault="00996873" w:rsidP="001F5B4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670AB8D0" w14:textId="5D9C4241" w:rsidR="00B81BD9" w:rsidRPr="00C37EE0" w:rsidRDefault="00B81BD9" w:rsidP="001F5B47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C37EE0">
              <w:rPr>
                <w:rFonts w:asciiTheme="majorHAnsi" w:hAnsiTheme="majorHAnsi"/>
                <w:sz w:val="26"/>
                <w:szCs w:val="26"/>
              </w:rPr>
              <w:t>Researching the firm hosting the networking event/open day</w:t>
            </w:r>
            <w:r w:rsidR="00996873" w:rsidRPr="00C37EE0">
              <w:rPr>
                <w:rFonts w:asciiTheme="majorHAnsi" w:hAnsiTheme="majorHAnsi"/>
                <w:sz w:val="26"/>
                <w:szCs w:val="26"/>
              </w:rPr>
              <w:t xml:space="preserve"> beforehand</w:t>
            </w:r>
            <w:r w:rsidRPr="00C37EE0">
              <w:rPr>
                <w:rFonts w:asciiTheme="majorHAnsi" w:hAnsiTheme="majorHAnsi"/>
                <w:sz w:val="26"/>
                <w:szCs w:val="26"/>
              </w:rPr>
              <w:t xml:space="preserve"> is </w:t>
            </w:r>
            <w:r w:rsidRPr="00C37EE0">
              <w:rPr>
                <w:rFonts w:asciiTheme="majorHAnsi" w:hAnsiTheme="majorHAnsi"/>
                <w:color w:val="BF5A00" w:themeColor="accent2" w:themeShade="BF"/>
                <w:sz w:val="26"/>
                <w:szCs w:val="26"/>
              </w:rPr>
              <w:t>VITAL</w:t>
            </w:r>
            <w:r w:rsidR="00996873" w:rsidRPr="00C37EE0">
              <w:rPr>
                <w:rFonts w:asciiTheme="majorHAnsi" w:hAnsiTheme="majorHAnsi"/>
                <w:color w:val="BF5A00" w:themeColor="accent2" w:themeShade="BF"/>
                <w:sz w:val="26"/>
                <w:szCs w:val="26"/>
              </w:rPr>
              <w:t>!</w:t>
            </w:r>
          </w:p>
          <w:p w14:paraId="5F918336" w14:textId="6C638CA6" w:rsidR="00894630" w:rsidRPr="00C37EE0" w:rsidRDefault="00894630" w:rsidP="001F5B47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23359B9A" w14:textId="113E1726" w:rsidR="00E42D75" w:rsidRPr="00C37EE0" w:rsidRDefault="00894630" w:rsidP="001F5B47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C37EE0">
              <w:rPr>
                <w:rFonts w:asciiTheme="majorHAnsi" w:hAnsiTheme="majorHAnsi"/>
                <w:sz w:val="26"/>
                <w:szCs w:val="26"/>
              </w:rPr>
              <w:t>Your main objective at these events is to gain a</w:t>
            </w:r>
            <w:r w:rsidR="00816C17" w:rsidRPr="00C37EE0">
              <w:rPr>
                <w:rFonts w:asciiTheme="majorHAnsi" w:hAnsiTheme="majorHAnsi"/>
                <w:sz w:val="26"/>
                <w:szCs w:val="26"/>
              </w:rPr>
              <w:t xml:space="preserve"> </w:t>
            </w:r>
            <w:r w:rsidR="00816C17" w:rsidRPr="00C37EE0">
              <w:rPr>
                <w:rFonts w:asciiTheme="majorHAnsi" w:hAnsiTheme="majorHAnsi"/>
                <w:color w:val="BF5A00" w:themeColor="accent2" w:themeShade="BF"/>
                <w:sz w:val="26"/>
                <w:szCs w:val="26"/>
              </w:rPr>
              <w:t>personalized</w:t>
            </w:r>
            <w:r w:rsidRPr="00C37EE0">
              <w:rPr>
                <w:rFonts w:asciiTheme="majorHAnsi" w:hAnsiTheme="majorHAnsi"/>
                <w:sz w:val="26"/>
                <w:szCs w:val="26"/>
              </w:rPr>
              <w:t xml:space="preserve"> insight </w:t>
            </w:r>
            <w:r w:rsidR="00816C17" w:rsidRPr="00C37EE0">
              <w:rPr>
                <w:rFonts w:asciiTheme="majorHAnsi" w:hAnsiTheme="majorHAnsi"/>
                <w:sz w:val="26"/>
                <w:szCs w:val="26"/>
              </w:rPr>
              <w:t>of</w:t>
            </w:r>
            <w:r w:rsidRPr="00C37EE0">
              <w:rPr>
                <w:rFonts w:asciiTheme="majorHAnsi" w:hAnsiTheme="majorHAnsi"/>
                <w:sz w:val="26"/>
                <w:szCs w:val="26"/>
              </w:rPr>
              <w:t xml:space="preserve"> the firm, which you cannot receive on sources like Chambers Student or the firms</w:t>
            </w:r>
            <w:r w:rsidR="00816C17" w:rsidRPr="00C37EE0">
              <w:rPr>
                <w:rFonts w:asciiTheme="majorHAnsi" w:hAnsiTheme="majorHAnsi"/>
                <w:sz w:val="26"/>
                <w:szCs w:val="26"/>
              </w:rPr>
              <w:t>’</w:t>
            </w:r>
            <w:r w:rsidRPr="00C37EE0">
              <w:rPr>
                <w:rFonts w:asciiTheme="majorHAnsi" w:hAnsiTheme="majorHAnsi"/>
                <w:sz w:val="26"/>
                <w:szCs w:val="26"/>
              </w:rPr>
              <w:t xml:space="preserve"> website.</w:t>
            </w:r>
          </w:p>
          <w:p w14:paraId="26E0BFBE" w14:textId="77777777" w:rsidR="00E42D75" w:rsidRPr="00C37EE0" w:rsidRDefault="00E42D75" w:rsidP="001F5B47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509B4AD0" w14:textId="77C57163" w:rsidR="001F5B47" w:rsidRPr="00C37EE0" w:rsidRDefault="00E42D75" w:rsidP="001F5B47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C37EE0">
              <w:rPr>
                <w:rFonts w:asciiTheme="majorHAnsi" w:hAnsiTheme="majorHAnsi"/>
                <w:sz w:val="26"/>
                <w:szCs w:val="26"/>
              </w:rPr>
              <w:t xml:space="preserve">So instead of asking questions like </w:t>
            </w:r>
            <w:r w:rsidR="00A73261" w:rsidRPr="00C37EE0">
              <w:rPr>
                <w:rFonts w:asciiTheme="majorHAnsi" w:hAnsiTheme="majorHAnsi"/>
                <w:sz w:val="26"/>
                <w:szCs w:val="26"/>
              </w:rPr>
              <w:t>‘</w:t>
            </w:r>
            <w:r w:rsidRPr="00C37EE0">
              <w:rPr>
                <w:rFonts w:asciiTheme="majorHAnsi" w:hAnsiTheme="majorHAnsi"/>
                <w:sz w:val="26"/>
                <w:szCs w:val="26"/>
              </w:rPr>
              <w:t>how many offices do you have?</w:t>
            </w:r>
            <w:r w:rsidR="00A73261" w:rsidRPr="00C37EE0">
              <w:rPr>
                <w:rFonts w:asciiTheme="majorHAnsi" w:hAnsiTheme="majorHAnsi"/>
                <w:sz w:val="26"/>
                <w:szCs w:val="26"/>
              </w:rPr>
              <w:t>’</w:t>
            </w:r>
            <w:r w:rsidRPr="00C37EE0">
              <w:rPr>
                <w:rFonts w:asciiTheme="majorHAnsi" w:hAnsiTheme="majorHAnsi"/>
                <w:sz w:val="26"/>
                <w:szCs w:val="26"/>
              </w:rPr>
              <w:t xml:space="preserve"> (which is something you can find out on the website anyway), you can ask questions like </w:t>
            </w:r>
            <w:r w:rsidR="00A73261" w:rsidRPr="00C37EE0">
              <w:rPr>
                <w:rFonts w:asciiTheme="majorHAnsi" w:hAnsiTheme="majorHAnsi"/>
                <w:sz w:val="26"/>
                <w:szCs w:val="26"/>
              </w:rPr>
              <w:t>‘</w:t>
            </w:r>
            <w:r w:rsidRPr="00C37EE0">
              <w:rPr>
                <w:rFonts w:asciiTheme="majorHAnsi" w:hAnsiTheme="majorHAnsi"/>
                <w:sz w:val="26"/>
                <w:szCs w:val="26"/>
              </w:rPr>
              <w:t>I</w:t>
            </w:r>
            <w:r w:rsidR="00A73261" w:rsidRPr="00C37EE0">
              <w:rPr>
                <w:rFonts w:asciiTheme="majorHAnsi" w:hAnsiTheme="majorHAnsi"/>
                <w:sz w:val="26"/>
                <w:szCs w:val="26"/>
              </w:rPr>
              <w:t>’</w:t>
            </w:r>
            <w:r w:rsidRPr="00C37EE0">
              <w:rPr>
                <w:rFonts w:asciiTheme="majorHAnsi" w:hAnsiTheme="majorHAnsi"/>
                <w:sz w:val="26"/>
                <w:szCs w:val="26"/>
              </w:rPr>
              <w:t>m aware you have [X] number of offices in the UK, are there any plans for expansion internationally?</w:t>
            </w:r>
            <w:r w:rsidR="00A73261" w:rsidRPr="00C37EE0">
              <w:rPr>
                <w:rFonts w:asciiTheme="majorHAnsi" w:hAnsiTheme="majorHAnsi"/>
                <w:sz w:val="26"/>
                <w:szCs w:val="26"/>
              </w:rPr>
              <w:t>’</w:t>
            </w:r>
          </w:p>
          <w:p w14:paraId="5F45A1C5" w14:textId="0D5BDCA2" w:rsidR="00894630" w:rsidRPr="00C37EE0" w:rsidRDefault="00894630" w:rsidP="001F5B47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182BF311" w14:textId="7163FF25" w:rsidR="00894630" w:rsidRPr="00C37EE0" w:rsidRDefault="00894630" w:rsidP="001F5B47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C37EE0">
              <w:rPr>
                <w:rFonts w:asciiTheme="majorHAnsi" w:hAnsiTheme="majorHAnsi"/>
                <w:sz w:val="26"/>
                <w:szCs w:val="26"/>
              </w:rPr>
              <w:t>From the example above, you can portray yourself as a candidate who has put in the effort beforehand to understand the firm</w:t>
            </w:r>
            <w:r w:rsidR="00767185" w:rsidRPr="00C37EE0">
              <w:rPr>
                <w:rFonts w:asciiTheme="majorHAnsi" w:hAnsiTheme="majorHAnsi"/>
                <w:sz w:val="26"/>
                <w:szCs w:val="26"/>
              </w:rPr>
              <w:t>. Therefore</w:t>
            </w:r>
            <w:r w:rsidR="00617170" w:rsidRPr="00C37EE0">
              <w:rPr>
                <w:rFonts w:asciiTheme="majorHAnsi" w:hAnsiTheme="majorHAnsi"/>
                <w:sz w:val="26"/>
                <w:szCs w:val="26"/>
              </w:rPr>
              <w:t xml:space="preserve">, use the networking event/ opportunity to ask questions as a means of </w:t>
            </w:r>
            <w:r w:rsidR="00617170" w:rsidRPr="00C37EE0">
              <w:rPr>
                <w:rFonts w:asciiTheme="majorHAnsi" w:hAnsiTheme="majorHAnsi"/>
                <w:color w:val="BF5A00" w:themeColor="accent2" w:themeShade="BF"/>
                <w:sz w:val="26"/>
                <w:szCs w:val="26"/>
              </w:rPr>
              <w:t xml:space="preserve">expanding </w:t>
            </w:r>
            <w:r w:rsidR="003678F7">
              <w:rPr>
                <w:rFonts w:asciiTheme="majorHAnsi" w:hAnsiTheme="majorHAnsi"/>
                <w:color w:val="BF5A00" w:themeColor="accent2" w:themeShade="BF"/>
                <w:sz w:val="26"/>
                <w:szCs w:val="26"/>
              </w:rPr>
              <w:t xml:space="preserve">your </w:t>
            </w:r>
            <w:r w:rsidR="00617170" w:rsidRPr="00C37EE0">
              <w:rPr>
                <w:rFonts w:asciiTheme="majorHAnsi" w:hAnsiTheme="majorHAnsi"/>
                <w:color w:val="BF5A00" w:themeColor="accent2" w:themeShade="BF"/>
                <w:sz w:val="26"/>
                <w:szCs w:val="26"/>
              </w:rPr>
              <w:t>research further</w:t>
            </w:r>
            <w:r w:rsidRPr="00C37EE0">
              <w:rPr>
                <w:rFonts w:asciiTheme="majorHAnsi" w:hAnsiTheme="majorHAnsi"/>
                <w:sz w:val="26"/>
                <w:szCs w:val="26"/>
              </w:rPr>
              <w:t>.</w:t>
            </w:r>
          </w:p>
          <w:p w14:paraId="6500A7CD" w14:textId="65325AAE" w:rsidR="00996873" w:rsidRDefault="00996873" w:rsidP="001F5B4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46AC369A" w14:textId="77777777" w:rsidR="00617170" w:rsidRDefault="00617170" w:rsidP="00617170">
            <w:pPr>
              <w:rPr>
                <w:rFonts w:asciiTheme="majorHAnsi" w:hAnsiTheme="majorHAnsi"/>
                <w:sz w:val="28"/>
                <w:szCs w:val="28"/>
                <w:u w:val="double"/>
              </w:rPr>
            </w:pPr>
            <w:r>
              <w:rPr>
                <w:rFonts w:asciiTheme="majorHAnsi" w:hAnsiTheme="majorHAnsi"/>
                <w:sz w:val="28"/>
                <w:szCs w:val="28"/>
                <w:u w:val="double"/>
              </w:rPr>
              <w:t>Note down Everything!</w:t>
            </w:r>
          </w:p>
          <w:p w14:paraId="57B79CCB" w14:textId="77777777" w:rsidR="00617170" w:rsidRPr="00C37EE0" w:rsidRDefault="00617170" w:rsidP="00617170">
            <w:pPr>
              <w:jc w:val="center"/>
              <w:rPr>
                <w:rFonts w:asciiTheme="majorHAnsi" w:hAnsiTheme="majorHAnsi"/>
                <w:sz w:val="26"/>
                <w:szCs w:val="26"/>
                <w:u w:val="double"/>
              </w:rPr>
            </w:pPr>
          </w:p>
          <w:p w14:paraId="3A06F256" w14:textId="5EE30547" w:rsidR="00617170" w:rsidRPr="00C37EE0" w:rsidRDefault="00617170" w:rsidP="0061717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C37EE0">
              <w:rPr>
                <w:rFonts w:asciiTheme="majorHAnsi" w:hAnsiTheme="majorHAnsi"/>
                <w:sz w:val="26"/>
                <w:szCs w:val="26"/>
              </w:rPr>
              <w:t>Firstly, make sure you brin</w:t>
            </w:r>
            <w:r w:rsidR="003678F7">
              <w:rPr>
                <w:rFonts w:asciiTheme="majorHAnsi" w:hAnsiTheme="majorHAnsi"/>
                <w:sz w:val="26"/>
                <w:szCs w:val="26"/>
              </w:rPr>
              <w:t>g</w:t>
            </w:r>
            <w:r w:rsidRPr="00C37EE0">
              <w:rPr>
                <w:rFonts w:asciiTheme="majorHAnsi" w:hAnsiTheme="majorHAnsi"/>
                <w:sz w:val="26"/>
                <w:szCs w:val="26"/>
              </w:rPr>
              <w:t xml:space="preserve"> your </w:t>
            </w:r>
            <w:r w:rsidRPr="00C37EE0">
              <w:rPr>
                <w:rFonts w:asciiTheme="majorHAnsi" w:hAnsiTheme="majorHAnsi"/>
                <w:color w:val="BF5A00" w:themeColor="accent2" w:themeShade="BF"/>
                <w:sz w:val="26"/>
                <w:szCs w:val="26"/>
              </w:rPr>
              <w:t xml:space="preserve">own notebook and pen </w:t>
            </w:r>
            <w:r w:rsidRPr="00C37EE0">
              <w:rPr>
                <w:rFonts w:asciiTheme="majorHAnsi" w:hAnsiTheme="majorHAnsi"/>
                <w:sz w:val="26"/>
                <w:szCs w:val="26"/>
              </w:rPr>
              <w:t xml:space="preserve">to every event (sometimes the firm supplies them, but if not, at least you have something there). </w:t>
            </w:r>
          </w:p>
          <w:p w14:paraId="378B97DF" w14:textId="77777777" w:rsidR="00617170" w:rsidRPr="00C37EE0" w:rsidRDefault="00617170" w:rsidP="0061717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2DE24E04" w14:textId="464E4D35" w:rsidR="00617170" w:rsidRDefault="00617170" w:rsidP="0061717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C37EE0">
              <w:rPr>
                <w:rFonts w:asciiTheme="majorHAnsi" w:hAnsiTheme="majorHAnsi"/>
                <w:sz w:val="26"/>
                <w:szCs w:val="26"/>
              </w:rPr>
              <w:t xml:space="preserve">If you hear something interesting but do not see other candidates writing anything – </w:t>
            </w:r>
            <w:r w:rsidRPr="00C37EE0">
              <w:rPr>
                <w:rFonts w:asciiTheme="majorHAnsi" w:hAnsiTheme="majorHAnsi"/>
                <w:color w:val="BF5A00" w:themeColor="accent2" w:themeShade="BF"/>
                <w:sz w:val="26"/>
                <w:szCs w:val="26"/>
              </w:rPr>
              <w:t>continue to write it down</w:t>
            </w:r>
            <w:r w:rsidRPr="00C37EE0">
              <w:rPr>
                <w:rFonts w:asciiTheme="majorHAnsi" w:hAnsiTheme="majorHAnsi"/>
                <w:sz w:val="26"/>
                <w:szCs w:val="26"/>
              </w:rPr>
              <w:t>! It is so easy to forget things as the day goes on.</w:t>
            </w:r>
          </w:p>
          <w:p w14:paraId="44F4D0FB" w14:textId="7F020825" w:rsidR="003678F7" w:rsidRDefault="003678F7" w:rsidP="0061717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0BFF60EA" w14:textId="52DBC18A" w:rsidR="003678F7" w:rsidRDefault="003678F7" w:rsidP="003678F7">
            <w:pPr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I usually jotted down notes on:</w:t>
            </w:r>
          </w:p>
          <w:p w14:paraId="1DB82A9A" w14:textId="41AC2175" w:rsidR="003678F7" w:rsidRDefault="003678F7" w:rsidP="003678F7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 xml:space="preserve">Names of the people I spoke </w:t>
            </w:r>
            <w:proofErr w:type="gramStart"/>
            <w:r>
              <w:rPr>
                <w:rFonts w:asciiTheme="majorHAnsi" w:hAnsiTheme="majorHAnsi"/>
                <w:sz w:val="26"/>
                <w:szCs w:val="26"/>
              </w:rPr>
              <w:t>to;</w:t>
            </w:r>
            <w:proofErr w:type="gramEnd"/>
          </w:p>
          <w:p w14:paraId="5A8EFDFF" w14:textId="32AD6944" w:rsidR="003678F7" w:rsidRDefault="003678F7" w:rsidP="003678F7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 xml:space="preserve">Questions I asked and the answers they </w:t>
            </w:r>
            <w:proofErr w:type="gramStart"/>
            <w:r>
              <w:rPr>
                <w:rFonts w:asciiTheme="majorHAnsi" w:hAnsiTheme="majorHAnsi"/>
                <w:sz w:val="26"/>
                <w:szCs w:val="26"/>
              </w:rPr>
              <w:t>provided;</w:t>
            </w:r>
            <w:proofErr w:type="gramEnd"/>
          </w:p>
          <w:p w14:paraId="7DC21CB1" w14:textId="038C517C" w:rsidR="003678F7" w:rsidRDefault="003678F7" w:rsidP="003678F7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 xml:space="preserve">What stood out for me / can be used in future </w:t>
            </w:r>
            <w:proofErr w:type="gramStart"/>
            <w:r>
              <w:rPr>
                <w:rFonts w:asciiTheme="majorHAnsi" w:hAnsiTheme="majorHAnsi"/>
                <w:sz w:val="26"/>
                <w:szCs w:val="26"/>
              </w:rPr>
              <w:t>applications;</w:t>
            </w:r>
            <w:proofErr w:type="gramEnd"/>
          </w:p>
          <w:p w14:paraId="77425BE4" w14:textId="10415FA8" w:rsidR="003678F7" w:rsidRDefault="003678F7" w:rsidP="003678F7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 xml:space="preserve">What did not appeal to me following the conversation; and </w:t>
            </w:r>
          </w:p>
          <w:p w14:paraId="2FCBEBEC" w14:textId="570E502A" w:rsidR="003678F7" w:rsidRPr="003678F7" w:rsidRDefault="003678F7" w:rsidP="003678F7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Extra interesting pointers / information that I need to research more about</w:t>
            </w:r>
          </w:p>
          <w:p w14:paraId="3A075748" w14:textId="77777777" w:rsidR="00617170" w:rsidRDefault="00617170" w:rsidP="00996873">
            <w:pPr>
              <w:rPr>
                <w:rFonts w:asciiTheme="majorHAnsi" w:hAnsiTheme="majorHAnsi"/>
                <w:sz w:val="28"/>
                <w:szCs w:val="28"/>
                <w:u w:val="double"/>
              </w:rPr>
            </w:pPr>
          </w:p>
          <w:p w14:paraId="598DD2DC" w14:textId="5DD7C758" w:rsidR="00894630" w:rsidRDefault="00996873" w:rsidP="00996873">
            <w:pPr>
              <w:rPr>
                <w:rFonts w:asciiTheme="majorHAnsi" w:hAnsiTheme="majorHAnsi"/>
                <w:sz w:val="28"/>
                <w:szCs w:val="28"/>
                <w:u w:val="double"/>
              </w:rPr>
            </w:pPr>
            <w:r>
              <w:rPr>
                <w:rFonts w:asciiTheme="majorHAnsi" w:hAnsiTheme="majorHAnsi"/>
                <w:sz w:val="28"/>
                <w:szCs w:val="28"/>
                <w:u w:val="double"/>
              </w:rPr>
              <w:t>Know your Audience</w:t>
            </w:r>
          </w:p>
          <w:p w14:paraId="06E70A6E" w14:textId="6887CE96" w:rsidR="00996873" w:rsidRDefault="00996873" w:rsidP="00996873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662C8997" w14:textId="77777777" w:rsidR="00617170" w:rsidRPr="00C37EE0" w:rsidRDefault="00996873" w:rsidP="00996873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C37EE0">
              <w:rPr>
                <w:rFonts w:asciiTheme="majorHAnsi" w:hAnsiTheme="majorHAnsi"/>
                <w:sz w:val="26"/>
                <w:szCs w:val="26"/>
              </w:rPr>
              <w:t xml:space="preserve">Find out who you will most likely be communicating with at the event or interview. </w:t>
            </w:r>
          </w:p>
          <w:p w14:paraId="0D2C36DD" w14:textId="77777777" w:rsidR="00617170" w:rsidRPr="00C37EE0" w:rsidRDefault="00617170" w:rsidP="00996873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40BD5273" w14:textId="58BF81EC" w:rsidR="00996873" w:rsidRDefault="00617170" w:rsidP="00996873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C37EE0">
              <w:rPr>
                <w:rFonts w:asciiTheme="majorHAnsi" w:hAnsiTheme="majorHAnsi"/>
                <w:sz w:val="26"/>
                <w:szCs w:val="26"/>
              </w:rPr>
              <w:t xml:space="preserve">This is because the questions you ask will </w:t>
            </w:r>
            <w:r w:rsidRPr="00C37EE0">
              <w:rPr>
                <w:rFonts w:asciiTheme="majorHAnsi" w:hAnsiTheme="majorHAnsi"/>
                <w:color w:val="BF5A00" w:themeColor="accent2" w:themeShade="BF"/>
                <w:sz w:val="26"/>
                <w:szCs w:val="26"/>
              </w:rPr>
              <w:t>differ</w:t>
            </w:r>
            <w:r w:rsidRPr="00C37EE0">
              <w:rPr>
                <w:rFonts w:asciiTheme="majorHAnsi" w:hAnsiTheme="majorHAnsi"/>
                <w:sz w:val="26"/>
                <w:szCs w:val="26"/>
              </w:rPr>
              <w:t xml:space="preserve"> between a member of Grad Recruitment and a Partner of a firm. For example, there is no point asking a member of Grad Recruitment what their thoughts are on a recent M&amp;A deal the firm was involved in; this is not their area of expertise.</w:t>
            </w:r>
          </w:p>
          <w:p w14:paraId="45E815EC" w14:textId="77777777" w:rsidR="00A90A47" w:rsidRPr="00C37EE0" w:rsidRDefault="00A90A47" w:rsidP="00996873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039B9AC3" w14:textId="038CED61" w:rsidR="00617170" w:rsidRPr="00C37EE0" w:rsidRDefault="00617170" w:rsidP="00996873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696A39F7" w14:textId="77777777" w:rsidR="001941E1" w:rsidRDefault="001941E1" w:rsidP="001F5B47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1F1BA814" w14:textId="77777777" w:rsidR="001941E1" w:rsidRDefault="001941E1" w:rsidP="001F5B47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0FA95FCC" w14:textId="2B3EB111" w:rsidR="00996873" w:rsidRPr="00C37EE0" w:rsidRDefault="00617170" w:rsidP="001F5B47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C37EE0">
              <w:rPr>
                <w:rFonts w:asciiTheme="majorHAnsi" w:hAnsiTheme="majorHAnsi"/>
                <w:sz w:val="26"/>
                <w:szCs w:val="26"/>
              </w:rPr>
              <w:lastRenderedPageBreak/>
              <w:t xml:space="preserve">As a result, I have split this question bank into the </w:t>
            </w:r>
            <w:r w:rsidR="00C05E01" w:rsidRPr="00C37EE0">
              <w:rPr>
                <w:rFonts w:asciiTheme="majorHAnsi" w:hAnsiTheme="majorHAnsi"/>
                <w:color w:val="BF5A00" w:themeColor="accent2" w:themeShade="BF"/>
                <w:sz w:val="26"/>
                <w:szCs w:val="26"/>
              </w:rPr>
              <w:t>three</w:t>
            </w:r>
            <w:r w:rsidRPr="00C37EE0">
              <w:rPr>
                <w:rFonts w:asciiTheme="majorHAnsi" w:hAnsiTheme="majorHAnsi"/>
                <w:color w:val="BF5A00" w:themeColor="accent2" w:themeShade="BF"/>
                <w:sz w:val="26"/>
                <w:szCs w:val="26"/>
              </w:rPr>
              <w:t xml:space="preserve"> kinds </w:t>
            </w:r>
            <w:r w:rsidRPr="00C37EE0">
              <w:rPr>
                <w:rFonts w:asciiTheme="majorHAnsi" w:hAnsiTheme="majorHAnsi"/>
                <w:sz w:val="26"/>
                <w:szCs w:val="26"/>
              </w:rPr>
              <w:t xml:space="preserve">of people you may meet at such events/interviews </w:t>
            </w:r>
            <w:r w:rsidRPr="00C37EE0">
              <w:rPr>
                <w:rFonts w:asciiTheme="majorHAnsi" w:hAnsiTheme="majorHAnsi"/>
                <w:sz w:val="26"/>
                <w:szCs w:val="26"/>
              </w:rPr>
              <w:sym w:font="Wingdings" w:char="F0E0"/>
            </w:r>
            <w:r w:rsidRPr="00C37EE0">
              <w:rPr>
                <w:rFonts w:asciiTheme="majorHAnsi" w:hAnsiTheme="majorHAnsi"/>
                <w:sz w:val="26"/>
                <w:szCs w:val="26"/>
              </w:rPr>
              <w:t xml:space="preserve"> Grad Recruitment, a Trainee, an Associate</w:t>
            </w:r>
            <w:r w:rsidR="00C05E01" w:rsidRPr="00C37EE0">
              <w:rPr>
                <w:rFonts w:asciiTheme="majorHAnsi" w:hAnsiTheme="majorHAnsi"/>
                <w:sz w:val="26"/>
                <w:szCs w:val="26"/>
              </w:rPr>
              <w:t xml:space="preserve">/ </w:t>
            </w:r>
            <w:r w:rsidRPr="00C37EE0">
              <w:rPr>
                <w:rFonts w:asciiTheme="majorHAnsi" w:hAnsiTheme="majorHAnsi"/>
                <w:sz w:val="26"/>
                <w:szCs w:val="26"/>
              </w:rPr>
              <w:t>Partner.</w:t>
            </w:r>
          </w:p>
          <w:p w14:paraId="6D3C338A" w14:textId="77777777" w:rsidR="003678F7" w:rsidRDefault="003678F7" w:rsidP="001F5B47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2A1717F3" w14:textId="204AB631" w:rsidR="00816C17" w:rsidRPr="00C37EE0" w:rsidRDefault="00617170" w:rsidP="001F5B47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C37EE0">
              <w:rPr>
                <w:rFonts w:asciiTheme="majorHAnsi" w:hAnsiTheme="majorHAnsi"/>
                <w:sz w:val="26"/>
                <w:szCs w:val="26"/>
              </w:rPr>
              <w:t>*</w:t>
            </w:r>
            <w:r w:rsidR="00894630" w:rsidRPr="00C37EE0">
              <w:rPr>
                <w:rFonts w:asciiTheme="majorHAnsi" w:hAnsiTheme="majorHAnsi"/>
                <w:sz w:val="26"/>
                <w:szCs w:val="26"/>
              </w:rPr>
              <w:t>Please also note these questions is not an exhaustive list – if there are any other questions you want to ask</w:t>
            </w:r>
            <w:r w:rsidR="005E3841" w:rsidRPr="00C37EE0">
              <w:rPr>
                <w:rFonts w:asciiTheme="majorHAnsi" w:hAnsiTheme="majorHAnsi"/>
                <w:sz w:val="26"/>
                <w:szCs w:val="26"/>
              </w:rPr>
              <w:t>, which are not listed in this resource</w:t>
            </w:r>
            <w:r w:rsidR="00894630" w:rsidRPr="00C37EE0">
              <w:rPr>
                <w:rFonts w:asciiTheme="majorHAnsi" w:hAnsiTheme="majorHAnsi"/>
                <w:sz w:val="26"/>
                <w:szCs w:val="26"/>
              </w:rPr>
              <w:t xml:space="preserve">, ask </w:t>
            </w:r>
            <w:proofErr w:type="gramStart"/>
            <w:r w:rsidR="00894630" w:rsidRPr="00C37EE0">
              <w:rPr>
                <w:rFonts w:asciiTheme="majorHAnsi" w:hAnsiTheme="majorHAnsi"/>
                <w:sz w:val="26"/>
                <w:szCs w:val="26"/>
              </w:rPr>
              <w:t>them!</w:t>
            </w:r>
            <w:r w:rsidRPr="00C37EE0">
              <w:rPr>
                <w:rFonts w:asciiTheme="majorHAnsi" w:hAnsiTheme="majorHAnsi"/>
                <w:sz w:val="26"/>
                <w:szCs w:val="26"/>
              </w:rPr>
              <w:t>*</w:t>
            </w:r>
            <w:proofErr w:type="gramEnd"/>
          </w:p>
          <w:p w14:paraId="0CFD15A5" w14:textId="787FF40E" w:rsidR="002D15EF" w:rsidRDefault="002D15EF" w:rsidP="001F5B4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5FC2BDBC" w14:textId="1C3AC5C1" w:rsidR="00C37EE0" w:rsidRDefault="00C37EE0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 xml:space="preserve">P.S. If you’re in an Interview and asked at the end ‘Do you have any questions you want to ask us?’ </w:t>
            </w:r>
            <w:r w:rsidRPr="00C37EE0">
              <w:rPr>
                <w:rFonts w:asciiTheme="majorHAnsi" w:hAnsiTheme="majorHAnsi"/>
                <w:color w:val="BF5A00" w:themeColor="accent2" w:themeShade="BF"/>
                <w:sz w:val="26"/>
                <w:szCs w:val="26"/>
              </w:rPr>
              <w:t>ALWAYS ASK A QUESTION!</w:t>
            </w:r>
            <w:r>
              <w:rPr>
                <w:rFonts w:asciiTheme="majorHAnsi" w:hAnsiTheme="majorHAnsi"/>
                <w:color w:val="BF5A00" w:themeColor="accent2" w:themeShade="BF"/>
                <w:sz w:val="26"/>
                <w:szCs w:val="26"/>
              </w:rPr>
              <w:t xml:space="preserve"> </w:t>
            </w:r>
            <w:r w:rsidRPr="00C37EE0">
              <w:rPr>
                <w:rFonts w:asciiTheme="majorHAnsi" w:hAnsiTheme="majorHAnsi"/>
                <w:sz w:val="26"/>
                <w:szCs w:val="26"/>
              </w:rPr>
              <w:t>It shows engagement and genuine interest in the interviewers and the firm involved.</w:t>
            </w:r>
          </w:p>
          <w:p w14:paraId="1D228EF6" w14:textId="51D325CB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2C5DBFF4" w14:textId="2399BA00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5B815AFB" w14:textId="0C8C25E1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7795E248" w14:textId="4C16D12D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22639047" w14:textId="60A2C0F8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5ED1C761" w14:textId="30DAB38C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5126DD7F" w14:textId="5B0C3098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7DB120CA" w14:textId="0F43E2F7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3A66E1B1" w14:textId="17ED137A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7D10F06E" w14:textId="0DE4A63F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17CA8326" w14:textId="4F160E7D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1C36A868" w14:textId="77E74CD5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7F7B8A46" w14:textId="4174AC38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33FFC5DF" w14:textId="7656DA91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7D0BF5B7" w14:textId="4EDE7639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476A5594" w14:textId="5561E5AE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27B53907" w14:textId="6E597BD6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79F0A6B7" w14:textId="2038C2ED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3C9ACF18" w14:textId="1A07B31F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346F7937" w14:textId="3389FB5D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4F7CE418" w14:textId="0547473C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1A848C76" w14:textId="6A0D3F2A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193D2638" w14:textId="59F004C3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67F3A58C" w14:textId="0922DD9B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199C2C72" w14:textId="1761E08B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20EFE0C8" w14:textId="2D8F198C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65D3CEDF" w14:textId="09B43800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61D51C8F" w14:textId="47B57B81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184FF0BD" w14:textId="4DD33337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3A60936E" w14:textId="2604C39F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1FD16A61" w14:textId="3FEAC6E2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2CDC960F" w14:textId="25757BA4" w:rsidR="00A90A47" w:rsidRDefault="00A90A47" w:rsidP="00C37EE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  <w:p w14:paraId="6B09D488" w14:textId="030BC503" w:rsidR="001941E1" w:rsidRDefault="001941E1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7591AAFA" w14:textId="70591D13" w:rsidR="001941E1" w:rsidRDefault="001941E1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25BD542C" w14:textId="6B52CF9C" w:rsidR="001941E1" w:rsidRDefault="001941E1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62F37347" w14:textId="77777777" w:rsidR="001941E1" w:rsidRDefault="001941E1" w:rsidP="001F5B47">
            <w:pPr>
              <w:jc w:val="center"/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14:paraId="3A6AC3F1" w14:textId="63666A53" w:rsidR="002D15EF" w:rsidRPr="003F4A2D" w:rsidRDefault="00C37EE0" w:rsidP="003F4A2D">
            <w:pPr>
              <w:pStyle w:val="Heading3"/>
            </w:pPr>
            <w:bookmarkStart w:id="1" w:name="_COMMON_FAQS_ABOUT"/>
            <w:bookmarkEnd w:id="1"/>
            <w:r w:rsidRPr="003F4A2D">
              <w:t>COMMON</w:t>
            </w:r>
            <w:r w:rsidR="002D15EF" w:rsidRPr="003F4A2D">
              <w:t xml:space="preserve"> FAQS ABOUT </w:t>
            </w:r>
            <w:r w:rsidRPr="003F4A2D">
              <w:t xml:space="preserve">GENERAL </w:t>
            </w:r>
            <w:r w:rsidR="002D15EF" w:rsidRPr="003F4A2D">
              <w:t>NETWORKING</w:t>
            </w:r>
          </w:p>
          <w:p w14:paraId="72FD35A4" w14:textId="72498D37" w:rsidR="002D15EF" w:rsidRDefault="003947A6" w:rsidP="001F5B4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44B70"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0ABB5FCF" wp14:editId="5157402C">
                      <wp:extent cx="1558343" cy="45719"/>
                      <wp:effectExtent l="0" t="0" r="3810" b="5715"/>
                      <wp:docPr id="9" name="Rectangle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343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8CF924" id="Rectangle 9" o:spid="_x0000_s1026" alt="&quot;&quot;" style="width:122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" fillcolor="#e2b80f [3204]" stroked="f" strokeweight="2pt">
                      <v:stroke miterlimit="4"/>
                      <v:textbox style="mso-fit-shape-to-text:t" inset="3pt,3pt,3pt,3pt"/>
                      <w10:anchorlock/>
                    </v:rect>
                  </w:pict>
                </mc:Fallback>
              </mc:AlternateContent>
            </w:r>
          </w:p>
          <w:p w14:paraId="79C76A65" w14:textId="77777777" w:rsidR="003947A6" w:rsidRDefault="003947A6" w:rsidP="001F5B4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16F922AD" w14:textId="77777777" w:rsidR="002D15EF" w:rsidRPr="002D15EF" w:rsidRDefault="002D15EF" w:rsidP="002D15EF">
            <w:pPr>
              <w:rPr>
                <w:rFonts w:asciiTheme="majorHAnsi" w:hAnsiTheme="majorHAnsi"/>
                <w:color w:val="21B6FF" w:themeColor="accent6" w:themeTint="80"/>
                <w:sz w:val="28"/>
                <w:szCs w:val="28"/>
              </w:rPr>
            </w:pPr>
            <w:r w:rsidRPr="002D15EF">
              <w:rPr>
                <w:rFonts w:asciiTheme="majorHAnsi" w:hAnsiTheme="majorHAnsi"/>
                <w:color w:val="21B6FF" w:themeColor="accent6" w:themeTint="80"/>
                <w:sz w:val="28"/>
                <w:szCs w:val="28"/>
              </w:rPr>
              <w:t>How many networking events should I be aiming to attend?</w:t>
            </w:r>
          </w:p>
          <w:p w14:paraId="2652BA05" w14:textId="77777777" w:rsidR="002D15EF" w:rsidRPr="002D15EF" w:rsidRDefault="002D15EF" w:rsidP="002D15EF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2D15EF">
              <w:rPr>
                <w:rFonts w:asciiTheme="majorHAnsi" w:hAnsiTheme="majorHAnsi"/>
              </w:rPr>
              <w:t>Before Covid-19 I would have said around 2/3 a month</w:t>
            </w:r>
          </w:p>
          <w:p w14:paraId="1120F906" w14:textId="77777777" w:rsidR="002D15EF" w:rsidRPr="002D15EF" w:rsidRDefault="002D15EF" w:rsidP="002D15EF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2D15EF">
              <w:rPr>
                <w:rFonts w:asciiTheme="majorHAnsi" w:hAnsiTheme="majorHAnsi"/>
              </w:rPr>
              <w:t>However, now I’d say 1 or 2 a month is suitable</w:t>
            </w:r>
          </w:p>
          <w:p w14:paraId="7495282E" w14:textId="623CF65B" w:rsidR="002D15EF" w:rsidRPr="002D15EF" w:rsidRDefault="002D15EF" w:rsidP="002D15EF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2D15EF">
              <w:rPr>
                <w:rFonts w:asciiTheme="majorHAnsi" w:hAnsiTheme="majorHAnsi"/>
              </w:rPr>
              <w:t>Note, networking is not only something aspiring solicitors get involved in – keep up this energy when you get your training contract too. (yes</w:t>
            </w:r>
            <w:r w:rsidR="00C37EE0">
              <w:rPr>
                <w:rFonts w:asciiTheme="majorHAnsi" w:hAnsiTheme="majorHAnsi"/>
              </w:rPr>
              <w:t>,</w:t>
            </w:r>
            <w:r w:rsidRPr="002D15EF">
              <w:rPr>
                <w:rFonts w:asciiTheme="majorHAnsi" w:hAnsiTheme="majorHAnsi"/>
              </w:rPr>
              <w:t xml:space="preserve"> I said ‘when’ because I am speaking it into existence </w:t>
            </w:r>
            <w:r w:rsidRPr="002D15EF">
              <w:rPr>
                <mc:AlternateContent>
                  <mc:Choice Requires="w16se">
                    <w:rFonts w:asciiTheme="majorHAnsi" w:hAnsiTheme="maj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2D15EF">
              <w:rPr>
                <w:rFonts w:asciiTheme="majorHAnsi" w:hAnsiTheme="majorHAnsi"/>
              </w:rPr>
              <w:t>)</w:t>
            </w:r>
          </w:p>
          <w:p w14:paraId="4A907B55" w14:textId="14C235B5" w:rsidR="002D15EF" w:rsidRDefault="002D15EF" w:rsidP="002D15E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799310DB" w14:textId="164CC22F" w:rsidR="002D15EF" w:rsidRDefault="002D15EF" w:rsidP="002D15EF">
            <w:pPr>
              <w:rPr>
                <w:rFonts w:asciiTheme="majorHAnsi" w:hAnsiTheme="majorHAnsi"/>
                <w:color w:val="21B6FF" w:themeColor="accent6" w:themeTint="80"/>
                <w:sz w:val="28"/>
                <w:szCs w:val="28"/>
              </w:rPr>
            </w:pPr>
            <w:r>
              <w:rPr>
                <w:rFonts w:asciiTheme="majorHAnsi" w:hAnsiTheme="majorHAnsi"/>
                <w:color w:val="21B6FF" w:themeColor="accent6" w:themeTint="80"/>
                <w:sz w:val="28"/>
                <w:szCs w:val="28"/>
              </w:rPr>
              <w:t>What do I do when I arrive?</w:t>
            </w:r>
          </w:p>
          <w:p w14:paraId="19C23D59" w14:textId="0845B347" w:rsidR="002D15EF" w:rsidRPr="002D15EF" w:rsidRDefault="002D15EF" w:rsidP="002D15EF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 w:rsidRPr="002D15EF">
              <w:rPr>
                <w:rFonts w:asciiTheme="majorHAnsi" w:hAnsiTheme="majorHAnsi"/>
              </w:rPr>
              <w:t>See if you can speak to the host of the networking event</w:t>
            </w:r>
          </w:p>
          <w:p w14:paraId="74FB6A8E" w14:textId="2711D969" w:rsidR="002D15EF" w:rsidRPr="002D15EF" w:rsidRDefault="002D15EF" w:rsidP="002D15EF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 w:rsidRPr="002D15EF">
              <w:rPr>
                <w:rFonts w:asciiTheme="majorHAnsi" w:hAnsiTheme="majorHAnsi"/>
              </w:rPr>
              <w:t>If there is someone standing alone, approach them and start a conversation</w:t>
            </w:r>
          </w:p>
          <w:p w14:paraId="72CE5A6C" w14:textId="6058D3FB" w:rsidR="002D15EF" w:rsidRPr="002D15EF" w:rsidRDefault="002D15EF" w:rsidP="002D15EF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 w:rsidRPr="002D15EF">
              <w:rPr>
                <w:rFonts w:asciiTheme="majorHAnsi" w:hAnsiTheme="majorHAnsi"/>
              </w:rPr>
              <w:t xml:space="preserve">You can also </w:t>
            </w:r>
            <w:r w:rsidR="00C37EE0">
              <w:rPr>
                <w:rFonts w:asciiTheme="majorHAnsi" w:hAnsiTheme="majorHAnsi"/>
              </w:rPr>
              <w:t>attend in</w:t>
            </w:r>
            <w:r w:rsidRPr="002D15EF">
              <w:rPr>
                <w:rFonts w:asciiTheme="majorHAnsi" w:hAnsiTheme="majorHAnsi"/>
              </w:rPr>
              <w:t xml:space="preserve"> groups or gravitate towards people you already know. However,</w:t>
            </w:r>
            <w:r w:rsidR="00C37EE0">
              <w:rPr>
                <w:rFonts w:asciiTheme="majorHAnsi" w:hAnsiTheme="majorHAnsi"/>
              </w:rPr>
              <w:t xml:space="preserve"> </w:t>
            </w:r>
            <w:r w:rsidRPr="002D15EF">
              <w:rPr>
                <w:rFonts w:asciiTheme="majorHAnsi" w:hAnsiTheme="majorHAnsi"/>
              </w:rPr>
              <w:t>networking is about expanding your network. So, step outside your comfort zone!</w:t>
            </w:r>
          </w:p>
          <w:p w14:paraId="0234125C" w14:textId="77777777" w:rsidR="002D15EF" w:rsidRDefault="002D15EF" w:rsidP="002D15E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1A0D4429" w14:textId="77777777" w:rsidR="002D15EF" w:rsidRDefault="002D15EF" w:rsidP="002D15EF">
            <w:pPr>
              <w:rPr>
                <w:rFonts w:asciiTheme="majorHAnsi" w:hAnsiTheme="majorHAnsi"/>
                <w:color w:val="21B6FF" w:themeColor="accent6" w:themeTint="80"/>
                <w:sz w:val="28"/>
                <w:szCs w:val="28"/>
              </w:rPr>
            </w:pPr>
            <w:r w:rsidRPr="002D15EF">
              <w:rPr>
                <w:rFonts w:asciiTheme="majorHAnsi" w:hAnsiTheme="majorHAnsi"/>
                <w:color w:val="21B6FF" w:themeColor="accent6" w:themeTint="80"/>
                <w:sz w:val="28"/>
                <w:szCs w:val="28"/>
              </w:rPr>
              <w:t>Is there a target number of people I should be aiming to talk to?</w:t>
            </w:r>
          </w:p>
          <w:p w14:paraId="2DD602BC" w14:textId="77777777" w:rsidR="002D15EF" w:rsidRDefault="002D15EF" w:rsidP="002D15EF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Depends on the conversation and the event</w:t>
            </w:r>
          </w:p>
          <w:p w14:paraId="4A5A1820" w14:textId="04DF8E30" w:rsidR="002D15EF" w:rsidRDefault="00C37EE0" w:rsidP="002D15EF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You s</w:t>
            </w:r>
            <w:r w:rsidR="002D15EF">
              <w:rPr>
                <w:rFonts w:asciiTheme="majorHAnsi" w:hAnsiTheme="majorHAnsi"/>
              </w:rPr>
              <w:t>hould</w:t>
            </w:r>
            <w:r>
              <w:rPr>
                <w:rFonts w:asciiTheme="majorHAnsi" w:hAnsiTheme="majorHAnsi"/>
              </w:rPr>
              <w:t xml:space="preserve"> no</w:t>
            </w:r>
            <w:r w:rsidR="002D15EF">
              <w:rPr>
                <w:rFonts w:asciiTheme="majorHAnsi" w:hAnsiTheme="majorHAnsi"/>
              </w:rPr>
              <w:t xml:space="preserve">t have a specific </w:t>
            </w:r>
            <w:r>
              <w:rPr>
                <w:rFonts w:asciiTheme="majorHAnsi" w:hAnsiTheme="majorHAnsi"/>
              </w:rPr>
              <w:t xml:space="preserve">numerical </w:t>
            </w:r>
            <w:r w:rsidR="002D15EF">
              <w:rPr>
                <w:rFonts w:asciiTheme="majorHAnsi" w:hAnsiTheme="majorHAnsi"/>
              </w:rPr>
              <w:t>target in my opinion – it is about the quality of the conversation, not the qua</w:t>
            </w:r>
            <w:r w:rsidR="004D3116">
              <w:rPr>
                <w:rFonts w:asciiTheme="majorHAnsi" w:hAnsiTheme="majorHAnsi"/>
              </w:rPr>
              <w:t>nti</w:t>
            </w:r>
            <w:r w:rsidR="002D15EF">
              <w:rPr>
                <w:rFonts w:asciiTheme="majorHAnsi" w:hAnsiTheme="majorHAnsi"/>
              </w:rPr>
              <w:t>ty</w:t>
            </w:r>
          </w:p>
          <w:p w14:paraId="0C5E0EFA" w14:textId="77777777" w:rsidR="002D15EF" w:rsidRDefault="002D15EF" w:rsidP="002D15EF">
            <w:pPr>
              <w:rPr>
                <w:rFonts w:asciiTheme="majorHAnsi" w:hAnsiTheme="majorHAnsi"/>
              </w:rPr>
            </w:pPr>
          </w:p>
          <w:p w14:paraId="14691F48" w14:textId="77777777" w:rsidR="002D15EF" w:rsidRPr="002D15EF" w:rsidRDefault="002D15EF" w:rsidP="002D15EF">
            <w:pPr>
              <w:rPr>
                <w:rFonts w:asciiTheme="majorHAnsi" w:hAnsiTheme="majorHAnsi"/>
                <w:color w:val="21B6FF" w:themeColor="accent6" w:themeTint="80"/>
                <w:sz w:val="28"/>
                <w:szCs w:val="28"/>
              </w:rPr>
            </w:pPr>
            <w:r w:rsidRPr="002D15EF">
              <w:rPr>
                <w:rFonts w:asciiTheme="majorHAnsi" w:hAnsiTheme="majorHAnsi"/>
                <w:color w:val="21B6FF" w:themeColor="accent6" w:themeTint="80"/>
                <w:sz w:val="28"/>
                <w:szCs w:val="28"/>
              </w:rPr>
              <w:t>What subjects should I be talking about?</w:t>
            </w:r>
          </w:p>
          <w:p w14:paraId="51A798D3" w14:textId="77777777" w:rsidR="002D15EF" w:rsidRDefault="002D15EF" w:rsidP="002D15EF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Current affairs and news stories</w:t>
            </w:r>
          </w:p>
          <w:p w14:paraId="5B315168" w14:textId="78F15839" w:rsidR="002D15EF" w:rsidRDefault="002D15EF" w:rsidP="002D15EF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Asking them questions (see below) about themselves and their journey</w:t>
            </w:r>
          </w:p>
          <w:p w14:paraId="61CFC2A3" w14:textId="77777777" w:rsidR="002D15EF" w:rsidRDefault="002D15EF" w:rsidP="002D15EF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Yourself!</w:t>
            </w:r>
          </w:p>
          <w:p w14:paraId="10769E7F" w14:textId="1AA3F1CA" w:rsidR="002D15EF" w:rsidRDefault="002D15EF" w:rsidP="002D15EF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Latch on to what the recipient is interested in</w:t>
            </w:r>
            <w:r w:rsidR="00C37EE0">
              <w:rPr>
                <w:rFonts w:asciiTheme="majorHAnsi" w:hAnsiTheme="majorHAnsi"/>
              </w:rPr>
              <w:t xml:space="preserve"> and perhaps find common ground</w:t>
            </w:r>
          </w:p>
          <w:p w14:paraId="3D4C4FFF" w14:textId="77777777" w:rsidR="002D15EF" w:rsidRDefault="002D15EF" w:rsidP="002D15EF">
            <w:pPr>
              <w:rPr>
                <w:rFonts w:asciiTheme="majorHAnsi" w:hAnsiTheme="majorHAnsi"/>
              </w:rPr>
            </w:pPr>
          </w:p>
          <w:p w14:paraId="50FBBDC2" w14:textId="77777777" w:rsidR="002D15EF" w:rsidRDefault="002D15EF" w:rsidP="002D15EF">
            <w:pPr>
              <w:rPr>
                <w:rFonts w:asciiTheme="majorHAnsi" w:hAnsiTheme="majorHAnsi"/>
                <w:color w:val="21B6FF" w:themeColor="accent6" w:themeTint="80"/>
                <w:sz w:val="28"/>
                <w:szCs w:val="28"/>
              </w:rPr>
            </w:pPr>
            <w:r>
              <w:rPr>
                <w:rFonts w:asciiTheme="majorHAnsi" w:hAnsiTheme="majorHAnsi"/>
                <w:color w:val="21B6FF" w:themeColor="accent6" w:themeTint="80"/>
                <w:sz w:val="28"/>
                <w:szCs w:val="28"/>
              </w:rPr>
              <w:t>Can I talk about things other than Law?</w:t>
            </w:r>
          </w:p>
          <w:p w14:paraId="0BF7C952" w14:textId="77777777" w:rsidR="002D15EF" w:rsidRDefault="002D15EF" w:rsidP="002D15EF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Short answer- yes!</w:t>
            </w:r>
          </w:p>
          <w:p w14:paraId="33E06F9B" w14:textId="5C0E97FE" w:rsidR="002D15EF" w:rsidRDefault="002D15EF" w:rsidP="002D15EF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(As long as the conversation is professional</w:t>
            </w:r>
            <w:r w:rsidR="00C37EE0">
              <w:rPr>
                <w:rFonts w:asciiTheme="majorHAnsi" w:hAnsiTheme="majorHAnsi"/>
              </w:rPr>
              <w:t xml:space="preserve">, </w:t>
            </w:r>
            <w:r>
              <w:rPr>
                <w:rFonts w:asciiTheme="majorHAnsi" w:hAnsiTheme="majorHAnsi"/>
              </w:rPr>
              <w:t>engaging</w:t>
            </w:r>
            <w:r w:rsidR="00C37EE0">
              <w:rPr>
                <w:rFonts w:asciiTheme="majorHAnsi" w:hAnsiTheme="majorHAnsi"/>
              </w:rPr>
              <w:t xml:space="preserve"> and relevant</w:t>
            </w:r>
            <w:r>
              <w:rPr>
                <w:rFonts w:asciiTheme="majorHAnsi" w:hAnsiTheme="majorHAnsi"/>
              </w:rPr>
              <w:t>)</w:t>
            </w:r>
          </w:p>
          <w:p w14:paraId="1692BD2D" w14:textId="77777777" w:rsidR="002D15EF" w:rsidRDefault="002D15EF" w:rsidP="002D15EF">
            <w:pPr>
              <w:rPr>
                <w:rFonts w:asciiTheme="majorHAnsi" w:hAnsiTheme="majorHAnsi"/>
              </w:rPr>
            </w:pPr>
          </w:p>
          <w:p w14:paraId="109F324F" w14:textId="77777777" w:rsidR="002D15EF" w:rsidRDefault="002D15EF" w:rsidP="002D15EF">
            <w:pPr>
              <w:rPr>
                <w:rFonts w:asciiTheme="majorHAnsi" w:hAnsiTheme="majorHAnsi"/>
                <w:color w:val="21B6FF" w:themeColor="accent6" w:themeTint="80"/>
                <w:sz w:val="28"/>
                <w:szCs w:val="28"/>
              </w:rPr>
            </w:pPr>
            <w:r>
              <w:rPr>
                <w:rFonts w:asciiTheme="majorHAnsi" w:hAnsiTheme="majorHAnsi"/>
                <w:color w:val="21B6FF" w:themeColor="accent6" w:themeTint="80"/>
                <w:sz w:val="28"/>
                <w:szCs w:val="28"/>
              </w:rPr>
              <w:t xml:space="preserve">What do I do if I get stuck talking to someone really boring? </w:t>
            </w:r>
          </w:p>
          <w:p w14:paraId="109B1156" w14:textId="77777777" w:rsidR="002D15EF" w:rsidRDefault="002D15EF" w:rsidP="002D15EF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Could make an excuse about going to the bathroom (lol)</w:t>
            </w:r>
          </w:p>
          <w:p w14:paraId="01A2D0F5" w14:textId="77777777" w:rsidR="002D15EF" w:rsidRDefault="002D15EF" w:rsidP="002D15EF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Introduce them to another colleague or group</w:t>
            </w:r>
          </w:p>
          <w:p w14:paraId="71C73E1A" w14:textId="0DC5EE82" w:rsidR="003678F7" w:rsidRPr="00A90A47" w:rsidRDefault="002D15EF" w:rsidP="003678F7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 I tend to do is say this: ‘I don’t wish to </w:t>
            </w:r>
            <w:proofErr w:type="spellStart"/>
            <w:r>
              <w:rPr>
                <w:rFonts w:asciiTheme="majorHAnsi" w:hAnsiTheme="majorHAnsi"/>
              </w:rPr>
              <w:t>monopolise</w:t>
            </w:r>
            <w:proofErr w:type="spellEnd"/>
            <w:r>
              <w:rPr>
                <w:rFonts w:asciiTheme="majorHAnsi" w:hAnsiTheme="majorHAnsi"/>
              </w:rPr>
              <w:t xml:space="preserve"> your time further, this has been a very engaging conversatio</w:t>
            </w:r>
            <w:r w:rsidR="00C37EE0">
              <w:rPr>
                <w:rFonts w:asciiTheme="majorHAnsi" w:hAnsiTheme="majorHAnsi"/>
              </w:rPr>
              <w:t>n’ Then look at the next FAQ below</w:t>
            </w:r>
          </w:p>
          <w:p w14:paraId="0AC1A47E" w14:textId="77777777" w:rsidR="00C37EE0" w:rsidRDefault="00C37EE0" w:rsidP="00C37EE0">
            <w:pPr>
              <w:rPr>
                <w:rFonts w:asciiTheme="majorHAnsi" w:hAnsiTheme="majorHAnsi"/>
              </w:rPr>
            </w:pPr>
          </w:p>
          <w:p w14:paraId="4FBAD527" w14:textId="77777777" w:rsidR="00C37EE0" w:rsidRDefault="00C37EE0" w:rsidP="00C37EE0">
            <w:pPr>
              <w:rPr>
                <w:rFonts w:asciiTheme="majorHAnsi" w:hAnsiTheme="majorHAnsi"/>
                <w:color w:val="21B6FF" w:themeColor="accent6" w:themeTint="80"/>
                <w:sz w:val="28"/>
                <w:szCs w:val="28"/>
              </w:rPr>
            </w:pPr>
            <w:r>
              <w:rPr>
                <w:rFonts w:asciiTheme="majorHAnsi" w:hAnsiTheme="majorHAnsi"/>
                <w:color w:val="21B6FF" w:themeColor="accent6" w:themeTint="80"/>
                <w:sz w:val="28"/>
                <w:szCs w:val="28"/>
              </w:rPr>
              <w:t>How do I exit a conversation and follow up with them after the event?</w:t>
            </w:r>
          </w:p>
          <w:p w14:paraId="2864D6C4" w14:textId="77777777" w:rsidR="00C37EE0" w:rsidRDefault="00C37EE0" w:rsidP="00C37EE0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Get their email address or LinkedIn and send them a connection request</w:t>
            </w:r>
          </w:p>
          <w:p w14:paraId="40C4D103" w14:textId="77777777" w:rsidR="00C37EE0" w:rsidRDefault="00C37EE0" w:rsidP="00C37EE0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Can then send them an email/message after the event stating you enjoyed the conversation and wish to keep them as a connection </w:t>
            </w:r>
          </w:p>
          <w:p w14:paraId="5C08C332" w14:textId="77777777" w:rsidR="00C37EE0" w:rsidRDefault="00C37EE0" w:rsidP="00C37EE0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If you are part of a committee/society at University for example, could offer to invite them to speak at a seminar</w:t>
            </w:r>
          </w:p>
          <w:p w14:paraId="59C18E0D" w14:textId="0F58F1B2" w:rsidR="00C37EE0" w:rsidRPr="00C37EE0" w:rsidRDefault="00C37EE0" w:rsidP="00C37EE0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Thank them for their time and conversation</w:t>
            </w:r>
          </w:p>
        </w:tc>
      </w:tr>
      <w:tr w:rsidR="00211CE6" w14:paraId="67443EE5" w14:textId="77777777" w:rsidTr="002D15EF">
        <w:trPr>
          <w:trHeight w:val="13414"/>
        </w:trPr>
        <w:tc>
          <w:tcPr>
            <w:tcW w:w="779" w:type="dxa"/>
          </w:tcPr>
          <w:p w14:paraId="76C92FBE" w14:textId="77777777" w:rsidR="00211CE6" w:rsidRDefault="00211CE6"/>
        </w:tc>
        <w:tc>
          <w:tcPr>
            <w:tcW w:w="355" w:type="dxa"/>
            <w:tcBorders>
              <w:top w:val="single" w:sz="48" w:space="0" w:color="E2B80F" w:themeColor="accent1"/>
            </w:tcBorders>
            <w:shd w:val="clear" w:color="auto" w:fill="FFFFFF" w:themeFill="background1"/>
          </w:tcPr>
          <w:p w14:paraId="1F39893B" w14:textId="77777777" w:rsidR="00211CE6" w:rsidRDefault="00211CE6"/>
        </w:tc>
        <w:tc>
          <w:tcPr>
            <w:tcW w:w="6656" w:type="dxa"/>
            <w:tcBorders>
              <w:top w:val="single" w:sz="48" w:space="0" w:color="E2B80F" w:themeColor="accent1"/>
            </w:tcBorders>
            <w:shd w:val="clear" w:color="auto" w:fill="FFFFFF" w:themeFill="background1"/>
            <w:vAlign w:val="center"/>
          </w:tcPr>
          <w:p w14:paraId="7D5263FD" w14:textId="188B7945" w:rsidR="00211CE6" w:rsidRDefault="00A90A47" w:rsidP="00211CE6">
            <w:pPr>
              <w:pStyle w:val="Heading3"/>
            </w:pPr>
            <w:bookmarkStart w:id="2" w:name="_Questions_to_ask"/>
            <w:bookmarkEnd w:id="2"/>
            <w:r>
              <w:t>Qu</w:t>
            </w:r>
            <w:r w:rsidR="002D15EF">
              <w:t xml:space="preserve">estions to ask </w:t>
            </w:r>
            <w:r w:rsidR="00A72A7A">
              <w:t>Graduate Recruitment</w:t>
            </w:r>
          </w:p>
          <w:p w14:paraId="5CD2CCA8" w14:textId="77777777" w:rsidR="00211CE6" w:rsidRPr="00211CE6" w:rsidRDefault="00A64F96" w:rsidP="00211CE6">
            <w:pPr>
              <w:pStyle w:val="Text"/>
              <w:jc w:val="center"/>
            </w:pPr>
            <w:r w:rsidRPr="00E44B70"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5CF94042" wp14:editId="3639DE09">
                      <wp:extent cx="1558343" cy="45719"/>
                      <wp:effectExtent l="0" t="0" r="3810" b="5715"/>
                      <wp:docPr id="11" name="Rectangle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343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452076" id="Rectangle 11" o:spid="_x0000_s1026" alt="&quot;&quot;" style="width:122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" fillcolor="#e2b80f [3204]" stroked="f" strokeweight="2pt">
                      <v:stroke miterlimit="4"/>
                      <v:textbox style="mso-fit-shape-to-text:t" inset="3pt,3pt,3pt,3pt"/>
                      <w10:anchorlock/>
                    </v:rect>
                  </w:pict>
                </mc:Fallback>
              </mc:AlternateContent>
            </w:r>
          </w:p>
          <w:p w14:paraId="1E022AAA" w14:textId="0B9585FD" w:rsidR="00211CE6" w:rsidRDefault="00211CE6" w:rsidP="00211CE6">
            <w:pPr>
              <w:pStyle w:val="Text"/>
            </w:pPr>
          </w:p>
          <w:p w14:paraId="0241F270" w14:textId="0AEBE598" w:rsidR="00A72A7A" w:rsidRDefault="00A73261" w:rsidP="00A73261">
            <w:pPr>
              <w:pStyle w:val="Text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What are common mistakes you spot on applications?</w:t>
            </w:r>
          </w:p>
          <w:p w14:paraId="16D39EBC" w14:textId="77777777" w:rsidR="00A73261" w:rsidRDefault="00A73261" w:rsidP="00A73261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66DEC301" w14:textId="695AFB2A" w:rsidR="00A73261" w:rsidRPr="00A73261" w:rsidRDefault="00E11FBA" w:rsidP="00A73261">
            <w:pPr>
              <w:pStyle w:val="Text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 am aware that the firm looks for [list skills and qualities the firm wants in their trainees – use your research here]. </w:t>
            </w:r>
            <w:r w:rsidR="00A73261">
              <w:rPr>
                <w:rFonts w:asciiTheme="majorHAnsi" w:hAnsiTheme="majorHAnsi"/>
              </w:rPr>
              <w:t xml:space="preserve">In your opinion, </w:t>
            </w:r>
            <w:r>
              <w:rPr>
                <w:rFonts w:asciiTheme="majorHAnsi" w:hAnsiTheme="majorHAnsi"/>
              </w:rPr>
              <w:t xml:space="preserve">out of these qualities, </w:t>
            </w:r>
            <w:r w:rsidR="00A73261">
              <w:rPr>
                <w:rFonts w:asciiTheme="majorHAnsi" w:hAnsiTheme="majorHAnsi"/>
              </w:rPr>
              <w:t xml:space="preserve">what is </w:t>
            </w:r>
            <w:r>
              <w:rPr>
                <w:rFonts w:asciiTheme="majorHAnsi" w:hAnsiTheme="majorHAnsi"/>
              </w:rPr>
              <w:t>the most important skill</w:t>
            </w:r>
            <w:r w:rsidR="00A73261">
              <w:rPr>
                <w:rFonts w:asciiTheme="majorHAnsi" w:hAnsiTheme="majorHAnsi"/>
              </w:rPr>
              <w:t xml:space="preserve"> a trainee must display at this firm?</w:t>
            </w:r>
            <w:r w:rsidR="00B45F78">
              <w:rPr>
                <w:rFonts w:asciiTheme="majorHAnsi" w:hAnsiTheme="majorHAnsi"/>
              </w:rPr>
              <w:t xml:space="preserve"> Why?</w:t>
            </w:r>
            <w:r w:rsidR="00894785">
              <w:rPr>
                <w:rFonts w:asciiTheme="majorHAnsi" w:hAnsiTheme="majorHAnsi"/>
              </w:rPr>
              <w:t xml:space="preserve"> </w:t>
            </w:r>
            <w:r w:rsidR="00894785">
              <w:rPr>
                <w:rFonts w:asciiTheme="majorHAnsi" w:hAnsiTheme="majorHAnsi"/>
                <w:sz w:val="20"/>
                <w:szCs w:val="20"/>
              </w:rPr>
              <w:t>(can also ask this to a Trainee, Associate or Partner)</w:t>
            </w:r>
          </w:p>
          <w:p w14:paraId="564F25B4" w14:textId="35663D7D" w:rsidR="00A72A7A" w:rsidRPr="00A73261" w:rsidRDefault="00A72A7A" w:rsidP="00211CE6">
            <w:pPr>
              <w:pStyle w:val="Text"/>
              <w:rPr>
                <w:rFonts w:asciiTheme="majorHAnsi" w:hAnsiTheme="majorHAnsi"/>
              </w:rPr>
            </w:pPr>
          </w:p>
          <w:p w14:paraId="2E51A8BF" w14:textId="1F21B0F0" w:rsidR="00A72A7A" w:rsidRDefault="00A73261" w:rsidP="00A73261">
            <w:pPr>
              <w:pStyle w:val="Text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What makes a</w:t>
            </w:r>
            <w:r w:rsidR="00B24964">
              <w:rPr>
                <w:rFonts w:asciiTheme="majorHAnsi" w:hAnsiTheme="majorHAnsi"/>
              </w:rPr>
              <w:t>n Individual or a</w:t>
            </w:r>
            <w:r>
              <w:rPr>
                <w:rFonts w:asciiTheme="majorHAnsi" w:hAnsiTheme="majorHAnsi"/>
              </w:rPr>
              <w:t xml:space="preserve"> T</w:t>
            </w:r>
            <w:r w:rsidR="00B24964">
              <w:rPr>
                <w:rFonts w:asciiTheme="majorHAnsi" w:hAnsiTheme="majorHAnsi"/>
              </w:rPr>
              <w:t xml:space="preserve">raining </w:t>
            </w:r>
            <w:r>
              <w:rPr>
                <w:rFonts w:asciiTheme="majorHAnsi" w:hAnsiTheme="majorHAnsi"/>
              </w:rPr>
              <w:t>C</w:t>
            </w:r>
            <w:r w:rsidR="00B24964">
              <w:rPr>
                <w:rFonts w:asciiTheme="majorHAnsi" w:hAnsiTheme="majorHAnsi"/>
              </w:rPr>
              <w:t xml:space="preserve">ontract </w:t>
            </w:r>
            <w:r>
              <w:rPr>
                <w:rFonts w:asciiTheme="majorHAnsi" w:hAnsiTheme="majorHAnsi"/>
              </w:rPr>
              <w:t>/</w:t>
            </w:r>
            <w:r w:rsidR="00B2496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Vac Scheme application stand out to you?</w:t>
            </w:r>
          </w:p>
          <w:p w14:paraId="51AE9C6F" w14:textId="77777777" w:rsidR="00A73261" w:rsidRDefault="00A73261" w:rsidP="00A73261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68BABBD7" w14:textId="67CD20A5" w:rsidR="00A73261" w:rsidRDefault="00A73261" w:rsidP="00A73261">
            <w:pPr>
              <w:pStyle w:val="Text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Of the many diversity and inclusion initiatives the firm is involved in [list a few from your research here], are you aware of any upcoming initiatives the firm </w:t>
            </w:r>
            <w:r w:rsidR="00894785">
              <w:rPr>
                <w:rFonts w:asciiTheme="majorHAnsi" w:hAnsiTheme="majorHAnsi"/>
              </w:rPr>
              <w:t>is</w:t>
            </w:r>
            <w:r>
              <w:rPr>
                <w:rFonts w:asciiTheme="majorHAnsi" w:hAnsiTheme="majorHAnsi"/>
              </w:rPr>
              <w:t xml:space="preserve"> involved in?</w:t>
            </w:r>
          </w:p>
          <w:p w14:paraId="642FA437" w14:textId="77777777" w:rsidR="00A73261" w:rsidRDefault="00A73261" w:rsidP="00A73261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45E6ECCD" w14:textId="6ADAA574" w:rsidR="00A73261" w:rsidRDefault="00A73261" w:rsidP="00A73261">
            <w:pPr>
              <w:pStyle w:val="Text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 your opinion, what is the best thing about working for this firm?</w:t>
            </w:r>
          </w:p>
          <w:p w14:paraId="1FE66DC5" w14:textId="77777777" w:rsidR="00A73261" w:rsidRDefault="00A73261" w:rsidP="00A73261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2D4F8A02" w14:textId="79E26F25" w:rsidR="00A73261" w:rsidRDefault="00A73261" w:rsidP="00A73261">
            <w:pPr>
              <w:pStyle w:val="Text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Have you worked in Grad Recruitment </w:t>
            </w:r>
            <w:r w:rsidR="00B24964">
              <w:rPr>
                <w:rFonts w:asciiTheme="majorHAnsi" w:hAnsiTheme="majorHAnsi"/>
              </w:rPr>
              <w:t>at</w:t>
            </w:r>
            <w:r>
              <w:rPr>
                <w:rFonts w:asciiTheme="majorHAnsi" w:hAnsiTheme="majorHAnsi"/>
              </w:rPr>
              <w:t xml:space="preserve"> other firms? If so, what makes this recruitment process different to</w:t>
            </w:r>
            <w:r w:rsidR="00B45F78">
              <w:rPr>
                <w:rFonts w:asciiTheme="majorHAnsi" w:hAnsiTheme="majorHAnsi"/>
              </w:rPr>
              <w:t xml:space="preserve"> those at</w:t>
            </w:r>
            <w:r>
              <w:rPr>
                <w:rFonts w:asciiTheme="majorHAnsi" w:hAnsiTheme="majorHAnsi"/>
              </w:rPr>
              <w:t xml:space="preserve"> other</w:t>
            </w:r>
            <w:r w:rsidR="00B45F78">
              <w:rPr>
                <w:rFonts w:asciiTheme="majorHAnsi" w:hAnsiTheme="majorHAnsi"/>
              </w:rPr>
              <w:t xml:space="preserve"> firms</w:t>
            </w:r>
            <w:r>
              <w:rPr>
                <w:rFonts w:asciiTheme="majorHAnsi" w:hAnsiTheme="majorHAnsi"/>
              </w:rPr>
              <w:t>?</w:t>
            </w:r>
          </w:p>
          <w:p w14:paraId="40C37014" w14:textId="77777777" w:rsidR="00A73261" w:rsidRDefault="00A73261" w:rsidP="00A73261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385DDFB1" w14:textId="008517D8" w:rsidR="00A73261" w:rsidRPr="00F30E49" w:rsidRDefault="00F30E49" w:rsidP="00A73261">
            <w:pPr>
              <w:pStyle w:val="Text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If you were advertising the firm to prospective candidates, what is one thing you would really emphasize as a selling point of the firm? </w:t>
            </w:r>
            <w:r>
              <w:rPr>
                <w:rFonts w:asciiTheme="majorHAnsi" w:hAnsiTheme="majorHAnsi"/>
                <w:sz w:val="20"/>
                <w:szCs w:val="20"/>
              </w:rPr>
              <w:t>(can also ask this to a Trainee, Associate or Partner)</w:t>
            </w:r>
          </w:p>
          <w:p w14:paraId="0CF05E30" w14:textId="77777777" w:rsidR="00F30E49" w:rsidRPr="00F30E49" w:rsidRDefault="00F30E49" w:rsidP="00F30E49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512E83DA" w14:textId="34C6FB6C" w:rsidR="00F30E49" w:rsidRDefault="00894785" w:rsidP="00A73261">
            <w:pPr>
              <w:pStyle w:val="Text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How does the firm make their opportunities accessible to everyone?</w:t>
            </w:r>
          </w:p>
          <w:p w14:paraId="50A83C6B" w14:textId="77777777" w:rsidR="00894785" w:rsidRDefault="00894785" w:rsidP="00894785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6E46FF8F" w14:textId="592BFC35" w:rsidR="00894785" w:rsidRPr="00A73261" w:rsidRDefault="00DF5ABD" w:rsidP="00A73261">
            <w:pPr>
              <w:pStyle w:val="Text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How would you recommend best preparing for the online tests/assessment centre/ interview at this firm?</w:t>
            </w:r>
          </w:p>
          <w:p w14:paraId="1E477682" w14:textId="369A08A8" w:rsidR="00A72A7A" w:rsidRPr="00A73261" w:rsidRDefault="00A72A7A" w:rsidP="00211CE6">
            <w:pPr>
              <w:pStyle w:val="Text"/>
              <w:rPr>
                <w:rFonts w:asciiTheme="majorHAnsi" w:hAnsiTheme="majorHAnsi"/>
              </w:rPr>
            </w:pPr>
          </w:p>
          <w:p w14:paraId="6FDF4A96" w14:textId="77777777" w:rsidR="00B45F78" w:rsidRDefault="00B45F78" w:rsidP="00B45F78">
            <w:pPr>
              <w:pStyle w:val="Heading3"/>
            </w:pPr>
          </w:p>
          <w:p w14:paraId="643D562D" w14:textId="038C700E" w:rsidR="00B45F78" w:rsidRDefault="002D15EF" w:rsidP="00B45F78">
            <w:pPr>
              <w:pStyle w:val="Heading3"/>
            </w:pPr>
            <w:bookmarkStart w:id="3" w:name="_Questions_to_ask_1"/>
            <w:bookmarkEnd w:id="3"/>
            <w:r>
              <w:lastRenderedPageBreak/>
              <w:t xml:space="preserve">Questions to ask a </w:t>
            </w:r>
            <w:r w:rsidR="00B45F78">
              <w:t>Trainee Solicitor</w:t>
            </w:r>
          </w:p>
          <w:p w14:paraId="201FD597" w14:textId="77777777" w:rsidR="00B45F78" w:rsidRPr="00211CE6" w:rsidRDefault="00B45F78" w:rsidP="00B45F78">
            <w:pPr>
              <w:pStyle w:val="Text"/>
              <w:jc w:val="center"/>
            </w:pPr>
            <w:r w:rsidRPr="00E44B70"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0051C226" wp14:editId="5B91D96F">
                      <wp:extent cx="1558343" cy="45719"/>
                      <wp:effectExtent l="0" t="0" r="3810" b="5715"/>
                      <wp:docPr id="30" name="Rectangle 3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343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6FDE35" id="Rectangle 30" o:spid="_x0000_s1026" alt="&quot;&quot;" style="width:122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" fillcolor="#e2b80f [3204]" stroked="f" strokeweight="2pt">
                      <v:stroke miterlimit="4"/>
                      <v:textbox style="mso-fit-shape-to-text:t" inset="3pt,3pt,3pt,3pt"/>
                      <w10:anchorlock/>
                    </v:rect>
                  </w:pict>
                </mc:Fallback>
              </mc:AlternateContent>
            </w:r>
          </w:p>
          <w:p w14:paraId="37165C4A" w14:textId="77777777" w:rsidR="00B45F78" w:rsidRDefault="00B45F78" w:rsidP="00211CE6">
            <w:pPr>
              <w:pStyle w:val="Text"/>
            </w:pPr>
          </w:p>
          <w:p w14:paraId="0D1941FD" w14:textId="1D052C3A" w:rsidR="002366C9" w:rsidRDefault="0079185B" w:rsidP="00F65C0A">
            <w:pPr>
              <w:pStyle w:val="Text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What made you apply to this firm?</w:t>
            </w:r>
          </w:p>
          <w:p w14:paraId="6A7E7214" w14:textId="77777777" w:rsidR="0079185B" w:rsidRDefault="0079185B" w:rsidP="00F65C0A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73C7F461" w14:textId="58F7275F" w:rsidR="0079185B" w:rsidRDefault="0079185B" w:rsidP="00F65C0A">
            <w:pPr>
              <w:pStyle w:val="Text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Did you apply to other firms in the process or received other offers? If so, what made you pick this firm?</w:t>
            </w:r>
          </w:p>
          <w:p w14:paraId="1CAE445A" w14:textId="77777777" w:rsidR="0079185B" w:rsidRDefault="0079185B" w:rsidP="00F65C0A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6B775054" w14:textId="47EBEB1C" w:rsidR="0079185B" w:rsidRDefault="0079185B" w:rsidP="00F65C0A">
            <w:pPr>
              <w:pStyle w:val="Text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What is the best/worst thing about training at this firm?</w:t>
            </w:r>
          </w:p>
          <w:p w14:paraId="6211C515" w14:textId="77777777" w:rsidR="0079185B" w:rsidRDefault="0079185B" w:rsidP="00F65C0A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2DACBD8B" w14:textId="56F040A1" w:rsidR="0079185B" w:rsidRDefault="0079185B" w:rsidP="00F65C0A">
            <w:pPr>
              <w:pStyle w:val="Text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What does your typical day consist of?</w:t>
            </w:r>
          </w:p>
          <w:p w14:paraId="59EC5719" w14:textId="77777777" w:rsidR="0079185B" w:rsidRDefault="0079185B" w:rsidP="00F65C0A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72BB40BE" w14:textId="14AFBE8C" w:rsidR="0079185B" w:rsidRDefault="0079185B" w:rsidP="00F65C0A">
            <w:pPr>
              <w:pStyle w:val="Text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Could you please provide me an example of when you received extensive client contact?</w:t>
            </w:r>
          </w:p>
          <w:p w14:paraId="352DCEB6" w14:textId="77777777" w:rsidR="0079185B" w:rsidRDefault="0079185B" w:rsidP="00F65C0A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373D2F72" w14:textId="461D55EF" w:rsidR="0079185B" w:rsidRDefault="0079185B" w:rsidP="00F65C0A">
            <w:pPr>
              <w:pStyle w:val="Text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How did you find the process of selecting </w:t>
            </w:r>
            <w:r w:rsidR="00DF5ABD">
              <w:rPr>
                <w:rFonts w:asciiTheme="majorHAnsi" w:hAnsiTheme="majorHAnsi"/>
              </w:rPr>
              <w:t xml:space="preserve">your next </w:t>
            </w:r>
            <w:r>
              <w:rPr>
                <w:rFonts w:asciiTheme="majorHAnsi" w:hAnsiTheme="majorHAnsi"/>
              </w:rPr>
              <w:t>seats?</w:t>
            </w:r>
            <w:r w:rsidR="00DF5ABD">
              <w:rPr>
                <w:rFonts w:asciiTheme="majorHAnsi" w:hAnsiTheme="majorHAnsi"/>
              </w:rPr>
              <w:t xml:space="preserve"> Were your choices considered?</w:t>
            </w:r>
          </w:p>
          <w:p w14:paraId="7F788873" w14:textId="77777777" w:rsidR="0079185B" w:rsidRDefault="0079185B" w:rsidP="00F65C0A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25FE2CBD" w14:textId="23070C08" w:rsidR="0079185B" w:rsidRDefault="0079185B" w:rsidP="00F65C0A">
            <w:pPr>
              <w:pStyle w:val="Text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 you have any key application tips that would be helpful should I decide to apply to this firm?</w:t>
            </w:r>
          </w:p>
          <w:p w14:paraId="60655051" w14:textId="77777777" w:rsidR="0079185B" w:rsidRDefault="0079185B" w:rsidP="00F65C0A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32BCF6BA" w14:textId="510F792E" w:rsidR="0079185B" w:rsidRDefault="0079185B" w:rsidP="00F65C0A">
            <w:pPr>
              <w:pStyle w:val="Text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 </w:t>
            </w:r>
            <w:r w:rsidR="00DF5ABD">
              <w:rPr>
                <w:rFonts w:asciiTheme="majorHAnsi" w:hAnsiTheme="majorHAnsi"/>
              </w:rPr>
              <w:t>i</w:t>
            </w:r>
            <w:r>
              <w:rPr>
                <w:rFonts w:asciiTheme="majorHAnsi" w:hAnsiTheme="majorHAnsi"/>
              </w:rPr>
              <w:t>s the most rewarding thing you have been involved in whilst training here?</w:t>
            </w:r>
          </w:p>
          <w:p w14:paraId="79E60CE9" w14:textId="77777777" w:rsidR="00BA5446" w:rsidRDefault="00BA5446" w:rsidP="00BA5446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2DFCBA08" w14:textId="43E1681D" w:rsidR="00BA5446" w:rsidRDefault="00BA5446" w:rsidP="00F65C0A">
            <w:pPr>
              <w:pStyle w:val="Text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How much </w:t>
            </w:r>
            <w:r w:rsidR="00DF5ABD">
              <w:rPr>
                <w:rFonts w:asciiTheme="majorHAnsi" w:hAnsiTheme="majorHAnsi"/>
              </w:rPr>
              <w:t>independence</w:t>
            </w:r>
            <w:r>
              <w:rPr>
                <w:rFonts w:asciiTheme="majorHAnsi" w:hAnsiTheme="majorHAnsi"/>
              </w:rPr>
              <w:t>/supervision do you receive?</w:t>
            </w:r>
          </w:p>
          <w:p w14:paraId="71328B44" w14:textId="77777777" w:rsidR="00BA5446" w:rsidRDefault="00BA5446" w:rsidP="00BA5446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15923612" w14:textId="7924A487" w:rsidR="00BA5446" w:rsidRDefault="00BA5446" w:rsidP="00BA5446">
            <w:pPr>
              <w:pStyle w:val="Text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What work experiences did you have prior to getting a training contract?</w:t>
            </w:r>
          </w:p>
          <w:p w14:paraId="0DC8C19D" w14:textId="77777777" w:rsidR="00BA5446" w:rsidRDefault="00BA5446" w:rsidP="00BA5446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75312350" w14:textId="241AA5AB" w:rsidR="00BA5446" w:rsidRDefault="00BA5446" w:rsidP="00BA5446">
            <w:pPr>
              <w:pStyle w:val="Text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Did you do a vacation scheme at this firm before receiving the training contract? If so, how did you find it</w:t>
            </w:r>
            <w:r w:rsidR="005367A3">
              <w:rPr>
                <w:rFonts w:asciiTheme="majorHAnsi" w:hAnsiTheme="majorHAnsi"/>
              </w:rPr>
              <w:t>?</w:t>
            </w:r>
          </w:p>
          <w:p w14:paraId="2D5248B8" w14:textId="77777777" w:rsidR="005367A3" w:rsidRDefault="005367A3" w:rsidP="005367A3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636B65B7" w14:textId="2426127B" w:rsidR="005367A3" w:rsidRDefault="005367A3" w:rsidP="00BA5446">
            <w:pPr>
              <w:pStyle w:val="Text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How much interaction do you have with other trainees/teams/ offices?</w:t>
            </w:r>
          </w:p>
          <w:p w14:paraId="6336ECE5" w14:textId="77777777" w:rsidR="00F65C0A" w:rsidRDefault="00F65C0A" w:rsidP="00F65C0A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3B500AA0" w14:textId="77777777" w:rsidR="00F65C0A" w:rsidRDefault="00F65C0A" w:rsidP="00F65C0A">
            <w:pPr>
              <w:pStyle w:val="Text"/>
              <w:rPr>
                <w:rFonts w:asciiTheme="majorHAnsi" w:hAnsiTheme="majorHAnsi"/>
              </w:rPr>
            </w:pPr>
          </w:p>
          <w:p w14:paraId="428DFC4F" w14:textId="77777777" w:rsidR="009704A5" w:rsidRDefault="009704A5" w:rsidP="00F65C0A">
            <w:pPr>
              <w:pStyle w:val="Heading3"/>
            </w:pPr>
          </w:p>
          <w:p w14:paraId="119FF6F6" w14:textId="69258ECC" w:rsidR="00F65C0A" w:rsidRDefault="002D15EF" w:rsidP="00F65C0A">
            <w:pPr>
              <w:pStyle w:val="Heading3"/>
            </w:pPr>
            <w:bookmarkStart w:id="4" w:name="_Questions_to_ask_2"/>
            <w:bookmarkEnd w:id="4"/>
            <w:r>
              <w:lastRenderedPageBreak/>
              <w:t xml:space="preserve">Questions to ask an </w:t>
            </w:r>
            <w:r w:rsidR="00F65C0A">
              <w:t>Associate</w:t>
            </w:r>
            <w:r w:rsidR="00C05E01">
              <w:t xml:space="preserve"> or Partner</w:t>
            </w:r>
          </w:p>
          <w:p w14:paraId="40D1E8A0" w14:textId="4B6816F9" w:rsidR="00F65C0A" w:rsidRDefault="00F65C0A" w:rsidP="00F65C0A">
            <w:pPr>
              <w:pStyle w:val="Text"/>
              <w:jc w:val="center"/>
            </w:pPr>
            <w:r w:rsidRPr="00E44B70"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4FD610E0" wp14:editId="6252378A">
                      <wp:extent cx="1558343" cy="45719"/>
                      <wp:effectExtent l="0" t="0" r="3810" b="5715"/>
                      <wp:docPr id="31" name="Rectangle 3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343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4FD5BC" id="Rectangle 31" o:spid="_x0000_s1026" alt="&quot;&quot;" style="width:122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" fillcolor="#e2b80f [3204]" stroked="f" strokeweight="2pt">
                      <v:stroke miterlimit="4"/>
                      <v:textbox style="mso-fit-shape-to-text:t" inset="3pt,3pt,3pt,3pt"/>
                      <w10:anchorlock/>
                    </v:rect>
                  </w:pict>
                </mc:Fallback>
              </mc:AlternateContent>
            </w:r>
          </w:p>
          <w:p w14:paraId="73463B2D" w14:textId="77777777" w:rsidR="00DA621D" w:rsidRPr="00211CE6" w:rsidRDefault="00DA621D" w:rsidP="00F65C0A">
            <w:pPr>
              <w:pStyle w:val="Text"/>
              <w:jc w:val="center"/>
            </w:pPr>
          </w:p>
          <w:p w14:paraId="7E8DAA10" w14:textId="16DFAB6E" w:rsidR="009704A5" w:rsidRDefault="009704A5" w:rsidP="00F65C0A">
            <w:pPr>
              <w:pStyle w:val="Text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Could you </w:t>
            </w:r>
            <w:r w:rsidR="00B24964">
              <w:rPr>
                <w:rFonts w:asciiTheme="majorHAnsi" w:hAnsiTheme="majorHAnsi"/>
              </w:rPr>
              <w:t xml:space="preserve">please </w:t>
            </w:r>
            <w:r>
              <w:rPr>
                <w:rFonts w:asciiTheme="majorHAnsi" w:hAnsiTheme="majorHAnsi"/>
              </w:rPr>
              <w:t>provide me an insight into your legal journey/ background?</w:t>
            </w:r>
            <w:r w:rsidR="00DF5ABD">
              <w:rPr>
                <w:rFonts w:asciiTheme="majorHAnsi" w:hAnsiTheme="majorHAnsi"/>
              </w:rPr>
              <w:t xml:space="preserve"> </w:t>
            </w:r>
          </w:p>
          <w:p w14:paraId="437A8352" w14:textId="77777777" w:rsidR="009704A5" w:rsidRDefault="009704A5" w:rsidP="009704A5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5C143BF1" w14:textId="770E66E0" w:rsidR="00F65C0A" w:rsidRDefault="00C05E01" w:rsidP="00F65C0A">
            <w:pPr>
              <w:pStyle w:val="Text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Where do you see yourself in 5 or 10 years?</w:t>
            </w:r>
          </w:p>
          <w:p w14:paraId="00C47EB8" w14:textId="77777777" w:rsidR="00C05E01" w:rsidRDefault="00C05E01" w:rsidP="00C05E01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76CDD39A" w14:textId="3DFC09FE" w:rsidR="00C05E01" w:rsidRPr="00C05E01" w:rsidRDefault="00C05E01" w:rsidP="00F65C0A">
            <w:pPr>
              <w:pStyle w:val="Text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If you could go back in time to the same </w:t>
            </w:r>
            <w:proofErr w:type="gramStart"/>
            <w:r>
              <w:rPr>
                <w:rFonts w:asciiTheme="majorHAnsi" w:hAnsiTheme="majorHAnsi"/>
              </w:rPr>
              <w:t>stage</w:t>
            </w:r>
            <w:proofErr w:type="gramEnd"/>
            <w:r>
              <w:rPr>
                <w:rFonts w:asciiTheme="majorHAnsi" w:hAnsiTheme="majorHAnsi"/>
              </w:rPr>
              <w:t xml:space="preserve"> I’m in right now, what</w:t>
            </w:r>
            <w:r w:rsidR="00DF5ABD">
              <w:rPr>
                <w:rFonts w:asciiTheme="majorHAnsi" w:hAnsiTheme="majorHAnsi"/>
              </w:rPr>
              <w:t>’s one</w:t>
            </w:r>
            <w:r>
              <w:rPr>
                <w:rFonts w:asciiTheme="majorHAnsi" w:hAnsiTheme="majorHAnsi"/>
              </w:rPr>
              <w:t xml:space="preserve"> bit of advice you</w:t>
            </w:r>
            <w:r w:rsidR="00DF5ABD">
              <w:rPr>
                <w:rFonts w:asciiTheme="majorHAnsi" w:hAnsiTheme="majorHAnsi"/>
              </w:rPr>
              <w:t xml:space="preserve"> would</w:t>
            </w:r>
            <w:r>
              <w:rPr>
                <w:rFonts w:asciiTheme="majorHAnsi" w:hAnsiTheme="majorHAnsi"/>
              </w:rPr>
              <w:t xml:space="preserve"> give to yourself and why? </w:t>
            </w:r>
            <w:r w:rsidRPr="009704A5">
              <w:rPr>
                <w:rFonts w:asciiTheme="majorHAnsi" w:hAnsiTheme="majorHAnsi"/>
                <w:sz w:val="22"/>
                <w:szCs w:val="22"/>
              </w:rPr>
              <w:t xml:space="preserve">(this one was my personal </w:t>
            </w:r>
            <w:proofErr w:type="spellStart"/>
            <w:r w:rsidRPr="009704A5">
              <w:rPr>
                <w:rFonts w:asciiTheme="majorHAnsi" w:hAnsiTheme="majorHAnsi"/>
                <w:sz w:val="22"/>
                <w:szCs w:val="22"/>
              </w:rPr>
              <w:t>favourite</w:t>
            </w:r>
            <w:proofErr w:type="spellEnd"/>
            <w:r w:rsidRPr="009704A5">
              <w:rPr>
                <w:rFonts w:asciiTheme="majorHAnsi" w:hAnsiTheme="majorHAnsi"/>
                <w:sz w:val="22"/>
                <w:szCs w:val="22"/>
              </w:rPr>
              <w:t>!)</w:t>
            </w:r>
          </w:p>
          <w:p w14:paraId="778540CB" w14:textId="77777777" w:rsidR="00C05E01" w:rsidRPr="00C05E01" w:rsidRDefault="00C05E01" w:rsidP="00C05E01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6A884057" w14:textId="08193F3F" w:rsidR="00C05E01" w:rsidRDefault="008959D6" w:rsidP="00F65C0A">
            <w:pPr>
              <w:pStyle w:val="Text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How did you decide which practice area was right for you?</w:t>
            </w:r>
          </w:p>
          <w:p w14:paraId="4B9C0E1B" w14:textId="77777777" w:rsidR="008959D6" w:rsidRDefault="008959D6" w:rsidP="008959D6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70759BD0" w14:textId="6AE76BC7" w:rsidR="008959D6" w:rsidRDefault="008959D6" w:rsidP="00F65C0A">
            <w:pPr>
              <w:pStyle w:val="Text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Which firm did you train at? How was it different to this firm you currently work at?</w:t>
            </w:r>
          </w:p>
          <w:p w14:paraId="4B1E9CD1" w14:textId="77777777" w:rsidR="008959D6" w:rsidRDefault="008959D6" w:rsidP="008959D6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31A96092" w14:textId="10F5C23C" w:rsidR="008959D6" w:rsidRDefault="00894785" w:rsidP="00F65C0A">
            <w:pPr>
              <w:pStyle w:val="Text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 am aware the firm did [insert measures in response to the death of George Floyd/ reaction to Covid-19 pandemic]. Were there any other measures carried out internally within the firm?</w:t>
            </w:r>
          </w:p>
          <w:p w14:paraId="448584D3" w14:textId="77777777" w:rsidR="008959D6" w:rsidRDefault="008959D6" w:rsidP="008959D6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7C279790" w14:textId="19386A9B" w:rsidR="008959D6" w:rsidRDefault="008959D6" w:rsidP="00F65C0A">
            <w:pPr>
              <w:pStyle w:val="Text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What is the best</w:t>
            </w:r>
            <w:r w:rsidR="00DF5ABD">
              <w:rPr>
                <w:rFonts w:asciiTheme="majorHAnsi" w:hAnsiTheme="majorHAnsi"/>
              </w:rPr>
              <w:t xml:space="preserve"> </w:t>
            </w:r>
            <w:r w:rsidR="009704A5">
              <w:rPr>
                <w:rFonts w:asciiTheme="majorHAnsi" w:hAnsiTheme="majorHAnsi"/>
              </w:rPr>
              <w:t>/ worst</w:t>
            </w:r>
            <w:r>
              <w:rPr>
                <w:rFonts w:asciiTheme="majorHAnsi" w:hAnsiTheme="majorHAnsi"/>
              </w:rPr>
              <w:t xml:space="preserve"> thing about your job?</w:t>
            </w:r>
          </w:p>
          <w:p w14:paraId="776CAA5E" w14:textId="77777777" w:rsidR="008959D6" w:rsidRDefault="008959D6" w:rsidP="008959D6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5ADDF0CB" w14:textId="23EEBF95" w:rsidR="008959D6" w:rsidRDefault="008959D6" w:rsidP="00F65C0A">
            <w:pPr>
              <w:pStyle w:val="Text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What advice</w:t>
            </w:r>
            <w:r w:rsidR="00DF5ABD">
              <w:rPr>
                <w:rFonts w:asciiTheme="majorHAnsi" w:hAnsiTheme="majorHAnsi"/>
              </w:rPr>
              <w:t xml:space="preserve"> / responsibilities</w:t>
            </w:r>
            <w:r>
              <w:rPr>
                <w:rFonts w:asciiTheme="majorHAnsi" w:hAnsiTheme="majorHAnsi"/>
              </w:rPr>
              <w:t xml:space="preserve"> would you give to a trainee solicitor</w:t>
            </w:r>
            <w:r w:rsidR="009704A5">
              <w:rPr>
                <w:rFonts w:asciiTheme="majorHAnsi" w:hAnsiTheme="majorHAnsi"/>
              </w:rPr>
              <w:t xml:space="preserve"> in your team</w:t>
            </w:r>
            <w:r>
              <w:rPr>
                <w:rFonts w:asciiTheme="majorHAnsi" w:hAnsiTheme="majorHAnsi"/>
              </w:rPr>
              <w:t>?</w:t>
            </w:r>
          </w:p>
          <w:p w14:paraId="29E3BDA6" w14:textId="77777777" w:rsidR="008959D6" w:rsidRDefault="008959D6" w:rsidP="008959D6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01994466" w14:textId="6FE1B3AD" w:rsidR="008959D6" w:rsidRDefault="008959D6" w:rsidP="008959D6">
            <w:pPr>
              <w:pStyle w:val="Text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What does your typical day consist of?</w:t>
            </w:r>
          </w:p>
          <w:p w14:paraId="40B6DDA6" w14:textId="77777777" w:rsidR="00BA5446" w:rsidRDefault="00BA5446" w:rsidP="00BA5446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46398ACE" w14:textId="74F6C131" w:rsidR="00BA5446" w:rsidRDefault="00BA5446" w:rsidP="008959D6">
            <w:pPr>
              <w:pStyle w:val="Text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What do you wish you knew about your role</w:t>
            </w:r>
            <w:r w:rsidR="00DF5AB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/</w:t>
            </w:r>
            <w:r w:rsidR="00DF5AB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practice area before you started?</w:t>
            </w:r>
          </w:p>
          <w:p w14:paraId="0D3C7B71" w14:textId="77777777" w:rsidR="00BA5446" w:rsidRDefault="00BA5446" w:rsidP="00BA5446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0B3FFA9A" w14:textId="32EB95C3" w:rsidR="00894785" w:rsidRDefault="009704A5" w:rsidP="00894785">
            <w:pPr>
              <w:pStyle w:val="Text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What do you see as the major issues facing the legal sector today? How do you think the firm is mitigating these issues?</w:t>
            </w:r>
          </w:p>
          <w:p w14:paraId="12DD3375" w14:textId="4B0BCC45" w:rsidR="003E5E2D" w:rsidRDefault="003E5E2D" w:rsidP="003E5E2D">
            <w:pPr>
              <w:pStyle w:val="Text"/>
              <w:rPr>
                <w:rFonts w:asciiTheme="majorHAnsi" w:hAnsiTheme="majorHAnsi"/>
              </w:rPr>
            </w:pPr>
          </w:p>
          <w:p w14:paraId="1EA858D2" w14:textId="77777777" w:rsidR="003E5E2D" w:rsidRDefault="003E5E2D" w:rsidP="003E5E2D">
            <w:pPr>
              <w:pStyle w:val="Text"/>
              <w:rPr>
                <w:rFonts w:asciiTheme="majorHAnsi" w:hAnsiTheme="majorHAnsi"/>
              </w:rPr>
            </w:pPr>
          </w:p>
          <w:p w14:paraId="367754D0" w14:textId="60E42829" w:rsidR="00894785" w:rsidRDefault="00894785" w:rsidP="00894785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2BE596FF" w14:textId="21DE6FE8" w:rsidR="002D15EF" w:rsidRDefault="002D15EF" w:rsidP="00894785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6D77E4C1" w14:textId="77777777" w:rsidR="002D15EF" w:rsidRPr="00894785" w:rsidRDefault="002D15EF" w:rsidP="00894785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528B69E4" w14:textId="17BDEE77" w:rsidR="00894785" w:rsidRDefault="00894785" w:rsidP="008959D6">
            <w:pPr>
              <w:pStyle w:val="Text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Who do you think are the firms</w:t>
            </w:r>
            <w:r w:rsidR="00DF5ABD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 xml:space="preserve"> main competitors?</w:t>
            </w:r>
            <w:r w:rsidR="00DF5ABD">
              <w:rPr>
                <w:rFonts w:asciiTheme="majorHAnsi" w:hAnsiTheme="majorHAnsi"/>
              </w:rPr>
              <w:t xml:space="preserve"> Why?</w:t>
            </w:r>
          </w:p>
          <w:p w14:paraId="3F277381" w14:textId="77777777" w:rsidR="009704A5" w:rsidRDefault="009704A5" w:rsidP="009704A5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15CEB169" w14:textId="1DC05D20" w:rsidR="00894785" w:rsidRPr="00894785" w:rsidRDefault="009704A5" w:rsidP="00894785">
            <w:pPr>
              <w:pStyle w:val="Text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 your opinion, how </w:t>
            </w:r>
            <w:r w:rsidR="00DF5ABD">
              <w:rPr>
                <w:rFonts w:asciiTheme="majorHAnsi" w:hAnsiTheme="majorHAnsi"/>
              </w:rPr>
              <w:t>does</w:t>
            </w:r>
            <w:r>
              <w:rPr>
                <w:rFonts w:asciiTheme="majorHAnsi" w:hAnsiTheme="majorHAnsi"/>
              </w:rPr>
              <w:t xml:space="preserve"> this firm remain competitive?</w:t>
            </w:r>
          </w:p>
          <w:p w14:paraId="5AEED237" w14:textId="77777777" w:rsidR="009704A5" w:rsidRDefault="009704A5" w:rsidP="009704A5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51AA96D4" w14:textId="18691B49" w:rsidR="009704A5" w:rsidRDefault="009704A5" w:rsidP="008959D6">
            <w:pPr>
              <w:pStyle w:val="Text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Where do you see this firm heading in the next 10/20 years?</w:t>
            </w:r>
          </w:p>
          <w:p w14:paraId="134871F3" w14:textId="77777777" w:rsidR="00894785" w:rsidRDefault="00894785" w:rsidP="00894785">
            <w:pPr>
              <w:pStyle w:val="Text"/>
              <w:ind w:left="720"/>
              <w:rPr>
                <w:rFonts w:asciiTheme="majorHAnsi" w:hAnsiTheme="majorHAnsi"/>
              </w:rPr>
            </w:pPr>
          </w:p>
          <w:p w14:paraId="28A6B017" w14:textId="4F51BDA6" w:rsidR="00894785" w:rsidRPr="008959D6" w:rsidRDefault="00DF5ABD" w:rsidP="008959D6">
            <w:pPr>
              <w:pStyle w:val="Text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You c</w:t>
            </w:r>
            <w:r w:rsidR="00894785">
              <w:rPr>
                <w:rFonts w:asciiTheme="majorHAnsi" w:hAnsiTheme="majorHAnsi"/>
              </w:rPr>
              <w:t>ould also engage in conversation about a recent news story that concerns the same practice area as the Associate/Partner. For example, if they are an Insolvency Partner, you can ask them about the recent administration of Intu and their thoughts on the high-street retail crisis.</w:t>
            </w:r>
          </w:p>
        </w:tc>
        <w:tc>
          <w:tcPr>
            <w:tcW w:w="1282" w:type="dxa"/>
            <w:tcBorders>
              <w:top w:val="single" w:sz="48" w:space="0" w:color="E2B80F" w:themeColor="accent1"/>
            </w:tcBorders>
            <w:shd w:val="clear" w:color="auto" w:fill="FFFFFF" w:themeFill="background1"/>
          </w:tcPr>
          <w:p w14:paraId="1DBE1AC7" w14:textId="77777777" w:rsidR="00211CE6" w:rsidRDefault="00211CE6"/>
        </w:tc>
        <w:tc>
          <w:tcPr>
            <w:tcW w:w="851" w:type="dxa"/>
          </w:tcPr>
          <w:p w14:paraId="21161584" w14:textId="77777777" w:rsidR="00211CE6" w:rsidRDefault="00211CE6"/>
        </w:tc>
      </w:tr>
    </w:tbl>
    <w:p w14:paraId="05D32D06" w14:textId="77777777" w:rsidR="000359D1" w:rsidRDefault="000359D1" w:rsidP="00F30E49"/>
    <w:sectPr w:rsidR="000359D1" w:rsidSect="009B2968">
      <w:headerReference w:type="default" r:id="rId23"/>
      <w:footerReference w:type="even" r:id="rId24"/>
      <w:footerReference w:type="default" r:id="rId25"/>
      <w:pgSz w:w="12240" w:h="15840" w:code="1"/>
      <w:pgMar w:top="720" w:right="1440" w:bottom="72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7CC7AD" w14:textId="77777777" w:rsidR="005C7EA1" w:rsidRDefault="005C7EA1" w:rsidP="009B2968">
      <w:r>
        <w:separator/>
      </w:r>
    </w:p>
  </w:endnote>
  <w:endnote w:type="continuationSeparator" w:id="0">
    <w:p w14:paraId="72E82088" w14:textId="77777777" w:rsidR="005C7EA1" w:rsidRDefault="005C7EA1" w:rsidP="009B2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132188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F0C386" w14:textId="77777777" w:rsidR="009B2968" w:rsidRDefault="009B2968" w:rsidP="00E832AC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689B08B" w14:textId="77777777" w:rsidR="009B2968" w:rsidRDefault="009B2968" w:rsidP="00E832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B01EB" w14:textId="77777777" w:rsidR="009B2968" w:rsidRDefault="00E832AC" w:rsidP="00E832AC">
    <w:pPr>
      <w:pStyle w:val="Footer"/>
      <w:rPr>
        <w:rStyle w:val="PageNumber"/>
      </w:rPr>
    </w:pPr>
    <w:r w:rsidRPr="00E832AC">
      <w:t>PAGE</w:t>
    </w:r>
    <w:r>
      <w:t xml:space="preserve">   </w:t>
    </w:r>
    <w:sdt>
      <w:sdtPr>
        <w:rPr>
          <w:rStyle w:val="PageNumber"/>
        </w:rPr>
        <w:id w:val="-601500411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9B2968">
          <w:rPr>
            <w:rStyle w:val="PageNumber"/>
          </w:rPr>
          <w:fldChar w:fldCharType="begin"/>
        </w:r>
        <w:r w:rsidR="009B2968">
          <w:rPr>
            <w:rStyle w:val="PageNumber"/>
          </w:rPr>
          <w:instrText xml:space="preserve"> PAGE </w:instrText>
        </w:r>
        <w:r w:rsidR="009B2968">
          <w:rPr>
            <w:rStyle w:val="PageNumber"/>
          </w:rPr>
          <w:fldChar w:fldCharType="separate"/>
        </w:r>
        <w:r w:rsidR="00A123DD">
          <w:rPr>
            <w:rStyle w:val="PageNumber"/>
            <w:noProof/>
          </w:rPr>
          <w:t>2</w:t>
        </w:r>
        <w:r w:rsidR="009B2968">
          <w:rPr>
            <w:rStyle w:val="PageNumber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C510CE" w14:textId="77777777" w:rsidR="005C7EA1" w:rsidRDefault="005C7EA1" w:rsidP="009B2968">
      <w:r>
        <w:separator/>
      </w:r>
    </w:p>
  </w:footnote>
  <w:footnote w:type="continuationSeparator" w:id="0">
    <w:p w14:paraId="2C7AAB2D" w14:textId="77777777" w:rsidR="005C7EA1" w:rsidRDefault="005C7EA1" w:rsidP="009B2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19C55" w14:textId="77777777" w:rsidR="00A90A47" w:rsidRPr="00A90A47" w:rsidRDefault="00A90A47" w:rsidP="00A90A47">
    <w:pPr>
      <w:pStyle w:val="Header"/>
      <w:rPr>
        <w:sz w:val="2"/>
        <w:szCs w:val="2"/>
      </w:rPr>
    </w:pPr>
  </w:p>
  <w:p w14:paraId="723ADC62" w14:textId="742E3344" w:rsidR="00A90A47" w:rsidRPr="00A90A47" w:rsidRDefault="009B2968" w:rsidP="00A90A47">
    <w:pPr>
      <w:pStyle w:val="Header"/>
      <w:rPr>
        <w:sz w:val="2"/>
        <w:szCs w:val="2"/>
      </w:rPr>
    </w:pPr>
    <w:r w:rsidRPr="00E44B70">
      <w:rPr>
        <w:noProof/>
        <w:lang w:eastAsia="en-AU"/>
      </w:rPr>
      <mc:AlternateContent>
        <mc:Choice Requires="wps">
          <w:drawing>
            <wp:inline distT="0" distB="0" distL="0" distR="0" wp14:anchorId="3D824F55" wp14:editId="64BB46E8">
              <wp:extent cx="6225422" cy="116959"/>
              <wp:effectExtent l="0" t="0" r="4445" b="0"/>
              <wp:docPr id="5" name="Rectangl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225422" cy="11695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25400" cap="flat">
                        <a:noFill/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9183738" id="Rectangle 5" o:spid="_x0000_s1026" alt="&quot;&quot;" style="width:490.2pt;height:9.2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" fillcolor="#e2b80f [3204]" stroked="f" strokeweight="2pt">
              <v:stroke miterlimit="4"/>
              <v:textbox inset="3pt,3pt,3pt,3pt"/>
              <w10:anchorlock/>
            </v:rect>
          </w:pict>
        </mc:Fallback>
      </mc:AlternateContent>
    </w:r>
    <w: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968DF"/>
    <w:multiLevelType w:val="hybridMultilevel"/>
    <w:tmpl w:val="0AE8BF44"/>
    <w:lvl w:ilvl="0" w:tplc="6B5E5D4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D3719"/>
    <w:multiLevelType w:val="hybridMultilevel"/>
    <w:tmpl w:val="14E4D9FC"/>
    <w:lvl w:ilvl="0" w:tplc="6B5E5D4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104FB"/>
    <w:multiLevelType w:val="hybridMultilevel"/>
    <w:tmpl w:val="5C30005C"/>
    <w:lvl w:ilvl="0" w:tplc="6B5E5D4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A87869"/>
    <w:multiLevelType w:val="hybridMultilevel"/>
    <w:tmpl w:val="57A6D5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997CFC"/>
    <w:multiLevelType w:val="hybridMultilevel"/>
    <w:tmpl w:val="44282948"/>
    <w:lvl w:ilvl="0" w:tplc="6B5E5D4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466AC7"/>
    <w:multiLevelType w:val="hybridMultilevel"/>
    <w:tmpl w:val="3B1638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B26639"/>
    <w:multiLevelType w:val="hybridMultilevel"/>
    <w:tmpl w:val="E14EED54"/>
    <w:lvl w:ilvl="0" w:tplc="6B5E5D4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0928B4"/>
    <w:multiLevelType w:val="hybridMultilevel"/>
    <w:tmpl w:val="2534AC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B775FA"/>
    <w:multiLevelType w:val="hybridMultilevel"/>
    <w:tmpl w:val="7F16EFD8"/>
    <w:lvl w:ilvl="0" w:tplc="6B5E5D4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B309A5"/>
    <w:multiLevelType w:val="hybridMultilevel"/>
    <w:tmpl w:val="9AD6A9EE"/>
    <w:lvl w:ilvl="0" w:tplc="6B5E5D4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E37D14"/>
    <w:multiLevelType w:val="hybridMultilevel"/>
    <w:tmpl w:val="70D64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9"/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4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9"/>
    <w:rsid w:val="000114EB"/>
    <w:rsid w:val="000359D1"/>
    <w:rsid w:val="00075273"/>
    <w:rsid w:val="00086AFE"/>
    <w:rsid w:val="000E1056"/>
    <w:rsid w:val="00132F30"/>
    <w:rsid w:val="00187632"/>
    <w:rsid w:val="001941E1"/>
    <w:rsid w:val="001D390E"/>
    <w:rsid w:val="001F5B47"/>
    <w:rsid w:val="00211CE6"/>
    <w:rsid w:val="002366C9"/>
    <w:rsid w:val="002D15EF"/>
    <w:rsid w:val="003678F7"/>
    <w:rsid w:val="003947A6"/>
    <w:rsid w:val="003A7DA5"/>
    <w:rsid w:val="003E5E2D"/>
    <w:rsid w:val="003E6AB7"/>
    <w:rsid w:val="003F4A2D"/>
    <w:rsid w:val="004757C6"/>
    <w:rsid w:val="004D3116"/>
    <w:rsid w:val="005367A3"/>
    <w:rsid w:val="005526B1"/>
    <w:rsid w:val="00585DA1"/>
    <w:rsid w:val="005A5F3A"/>
    <w:rsid w:val="005C7EA1"/>
    <w:rsid w:val="005D5245"/>
    <w:rsid w:val="005E3841"/>
    <w:rsid w:val="005F060D"/>
    <w:rsid w:val="00617170"/>
    <w:rsid w:val="0064047C"/>
    <w:rsid w:val="006C60E6"/>
    <w:rsid w:val="006D62FB"/>
    <w:rsid w:val="00767185"/>
    <w:rsid w:val="0079185B"/>
    <w:rsid w:val="00816C17"/>
    <w:rsid w:val="00877E33"/>
    <w:rsid w:val="00894630"/>
    <w:rsid w:val="00894785"/>
    <w:rsid w:val="008959D6"/>
    <w:rsid w:val="00952F7D"/>
    <w:rsid w:val="00962605"/>
    <w:rsid w:val="009704A5"/>
    <w:rsid w:val="00996873"/>
    <w:rsid w:val="009A380C"/>
    <w:rsid w:val="009B2968"/>
    <w:rsid w:val="009B72D4"/>
    <w:rsid w:val="009D4923"/>
    <w:rsid w:val="00A07DCE"/>
    <w:rsid w:val="00A123DD"/>
    <w:rsid w:val="00A602AF"/>
    <w:rsid w:val="00A64F96"/>
    <w:rsid w:val="00A72A7A"/>
    <w:rsid w:val="00A73261"/>
    <w:rsid w:val="00A771D9"/>
    <w:rsid w:val="00A84BBE"/>
    <w:rsid w:val="00A90A47"/>
    <w:rsid w:val="00AE2317"/>
    <w:rsid w:val="00B24964"/>
    <w:rsid w:val="00B25103"/>
    <w:rsid w:val="00B27D70"/>
    <w:rsid w:val="00B45F78"/>
    <w:rsid w:val="00B75537"/>
    <w:rsid w:val="00B81BD9"/>
    <w:rsid w:val="00BA5446"/>
    <w:rsid w:val="00C05E01"/>
    <w:rsid w:val="00C3007A"/>
    <w:rsid w:val="00C37EE0"/>
    <w:rsid w:val="00C53A14"/>
    <w:rsid w:val="00C95220"/>
    <w:rsid w:val="00D24DA6"/>
    <w:rsid w:val="00DA621D"/>
    <w:rsid w:val="00DF5ABD"/>
    <w:rsid w:val="00E074E1"/>
    <w:rsid w:val="00E11FBA"/>
    <w:rsid w:val="00E42D75"/>
    <w:rsid w:val="00E44B70"/>
    <w:rsid w:val="00E832AC"/>
    <w:rsid w:val="00EA4A50"/>
    <w:rsid w:val="00F30E49"/>
    <w:rsid w:val="00F4393B"/>
    <w:rsid w:val="00F65C0A"/>
    <w:rsid w:val="00FD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F9DDA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6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7"/>
    <w:qFormat/>
    <w:rsid w:val="00E832AC"/>
  </w:style>
  <w:style w:type="paragraph" w:styleId="Heading1">
    <w:name w:val="heading 1"/>
    <w:basedOn w:val="Normal"/>
    <w:next w:val="Normal"/>
    <w:link w:val="Heading1Char"/>
    <w:qFormat/>
    <w:rsid w:val="009B72D4"/>
    <w:pPr>
      <w:outlineLvl w:val="0"/>
    </w:pPr>
    <w:rPr>
      <w:rFonts w:asciiTheme="majorHAnsi" w:hAnsiTheme="majorHAnsi"/>
      <w:b/>
      <w:sz w:val="80"/>
      <w:szCs w:val="80"/>
    </w:rPr>
  </w:style>
  <w:style w:type="paragraph" w:styleId="Heading2">
    <w:name w:val="heading 2"/>
    <w:basedOn w:val="Normal"/>
    <w:next w:val="Normal"/>
    <w:link w:val="Heading2Char"/>
    <w:uiPriority w:val="1"/>
    <w:qFormat/>
    <w:rsid w:val="009B72D4"/>
    <w:pPr>
      <w:outlineLvl w:val="1"/>
    </w:pPr>
    <w:rPr>
      <w:rFonts w:asciiTheme="majorHAnsi" w:hAnsiTheme="majorHAns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2"/>
    <w:qFormat/>
    <w:rsid w:val="009B72D4"/>
    <w:pPr>
      <w:jc w:val="center"/>
      <w:outlineLvl w:val="2"/>
    </w:pPr>
    <w:rPr>
      <w:rFonts w:asciiTheme="majorHAnsi" w:hAnsiTheme="majorHAnsi"/>
      <w:b/>
      <w:color w:val="000000" w:themeColor="text1"/>
      <w:sz w:val="44"/>
      <w:szCs w:val="36"/>
    </w:rPr>
  </w:style>
  <w:style w:type="paragraph" w:styleId="Heading4">
    <w:name w:val="heading 4"/>
    <w:basedOn w:val="Normal"/>
    <w:next w:val="Normal"/>
    <w:link w:val="Heading4Char"/>
    <w:uiPriority w:val="3"/>
    <w:qFormat/>
    <w:rsid w:val="009B72D4"/>
    <w:pPr>
      <w:ind w:left="567" w:right="567"/>
      <w:jc w:val="center"/>
      <w:outlineLvl w:val="3"/>
    </w:pPr>
    <w:rPr>
      <w:b/>
      <w:sz w:val="80"/>
    </w:rPr>
  </w:style>
  <w:style w:type="paragraph" w:styleId="Heading5">
    <w:name w:val="heading 5"/>
    <w:basedOn w:val="Text"/>
    <w:next w:val="Normal"/>
    <w:link w:val="Heading5Char"/>
    <w:uiPriority w:val="4"/>
    <w:qFormat/>
    <w:rsid w:val="00E832AC"/>
    <w:pPr>
      <w:outlineLvl w:val="4"/>
    </w:pPr>
    <w:rPr>
      <w:b/>
      <w:color w:val="E2B80F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aphicAnchor">
    <w:name w:val="Graphic Anchor"/>
    <w:basedOn w:val="Normal"/>
    <w:uiPriority w:val="8"/>
    <w:qFormat/>
    <w:rsid w:val="00A602AF"/>
    <w:rPr>
      <w:sz w:val="10"/>
    </w:rPr>
  </w:style>
  <w:style w:type="table" w:styleId="TableGrid">
    <w:name w:val="Table Grid"/>
    <w:basedOn w:val="TableNormal"/>
    <w:uiPriority w:val="39"/>
    <w:rsid w:val="00A60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A602A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2D4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9B72D4"/>
    <w:rPr>
      <w:rFonts w:asciiTheme="majorHAnsi" w:hAnsiTheme="majorHAnsi"/>
      <w:b/>
      <w:sz w:val="80"/>
      <w:szCs w:val="80"/>
    </w:rPr>
  </w:style>
  <w:style w:type="character" w:customStyle="1" w:styleId="Heading2Char">
    <w:name w:val="Heading 2 Char"/>
    <w:basedOn w:val="DefaultParagraphFont"/>
    <w:link w:val="Heading2"/>
    <w:uiPriority w:val="1"/>
    <w:rsid w:val="009B72D4"/>
    <w:rPr>
      <w:rFonts w:asciiTheme="majorHAnsi" w:hAnsiTheme="majorHAnsi"/>
      <w:sz w:val="36"/>
      <w:szCs w:val="36"/>
    </w:rPr>
  </w:style>
  <w:style w:type="paragraph" w:styleId="Header">
    <w:name w:val="header"/>
    <w:basedOn w:val="Normal"/>
    <w:link w:val="HeaderChar"/>
    <w:uiPriority w:val="99"/>
    <w:rsid w:val="00E832AC"/>
    <w:pPr>
      <w:tabs>
        <w:tab w:val="center" w:pos="4680"/>
        <w:tab w:val="right" w:pos="9360"/>
      </w:tabs>
      <w:jc w:val="right"/>
    </w:pPr>
    <w:rPr>
      <w:rFonts w:asciiTheme="majorHAnsi" w:hAnsiTheme="majorHAnsi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832AC"/>
    <w:rPr>
      <w:rFonts w:asciiTheme="majorHAnsi" w:hAnsiTheme="majorHAnsi"/>
      <w:sz w:val="20"/>
    </w:rPr>
  </w:style>
  <w:style w:type="paragraph" w:styleId="Footer">
    <w:name w:val="footer"/>
    <w:basedOn w:val="Normal"/>
    <w:link w:val="FooterChar"/>
    <w:uiPriority w:val="99"/>
    <w:rsid w:val="00E832AC"/>
    <w:pPr>
      <w:tabs>
        <w:tab w:val="center" w:pos="4680"/>
        <w:tab w:val="right" w:pos="9360"/>
      </w:tabs>
      <w:ind w:right="360"/>
      <w:jc w:val="right"/>
    </w:pPr>
    <w:rPr>
      <w:rFonts w:asciiTheme="majorHAnsi" w:hAnsiTheme="majorHAns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832AC"/>
    <w:rPr>
      <w:rFonts w:asciiTheme="majorHAnsi" w:hAnsiTheme="majorHAnsi"/>
      <w:sz w:val="20"/>
    </w:rPr>
  </w:style>
  <w:style w:type="character" w:styleId="PageNumber">
    <w:name w:val="page number"/>
    <w:basedOn w:val="DefaultParagraphFont"/>
    <w:uiPriority w:val="99"/>
    <w:semiHidden/>
    <w:rsid w:val="009B2968"/>
  </w:style>
  <w:style w:type="character" w:customStyle="1" w:styleId="Heading3Char">
    <w:name w:val="Heading 3 Char"/>
    <w:basedOn w:val="DefaultParagraphFont"/>
    <w:link w:val="Heading3"/>
    <w:uiPriority w:val="2"/>
    <w:rsid w:val="009B72D4"/>
    <w:rPr>
      <w:rFonts w:asciiTheme="majorHAnsi" w:hAnsiTheme="majorHAnsi"/>
      <w:b/>
      <w:color w:val="000000" w:themeColor="text1"/>
      <w:sz w:val="44"/>
      <w:szCs w:val="36"/>
    </w:rPr>
  </w:style>
  <w:style w:type="character" w:customStyle="1" w:styleId="Heading4Char">
    <w:name w:val="Heading 4 Char"/>
    <w:basedOn w:val="DefaultParagraphFont"/>
    <w:link w:val="Heading4"/>
    <w:uiPriority w:val="3"/>
    <w:rsid w:val="009B72D4"/>
    <w:rPr>
      <w:b/>
      <w:sz w:val="80"/>
    </w:rPr>
  </w:style>
  <w:style w:type="paragraph" w:customStyle="1" w:styleId="Text">
    <w:name w:val="Text"/>
    <w:basedOn w:val="Normal"/>
    <w:uiPriority w:val="5"/>
    <w:qFormat/>
    <w:rsid w:val="009B72D4"/>
    <w:rPr>
      <w:sz w:val="28"/>
      <w:szCs w:val="28"/>
    </w:rPr>
  </w:style>
  <w:style w:type="paragraph" w:customStyle="1" w:styleId="ImageCaption">
    <w:name w:val="Image Caption"/>
    <w:basedOn w:val="Normal"/>
    <w:uiPriority w:val="6"/>
    <w:qFormat/>
    <w:rsid w:val="009B72D4"/>
    <w:pPr>
      <w:ind w:left="113"/>
    </w:pPr>
    <w:rPr>
      <w:i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4"/>
    <w:rsid w:val="00E832AC"/>
    <w:rPr>
      <w:b/>
      <w:color w:val="E2B80F" w:themeColor="accen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123D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rsid w:val="00A84B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84B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4B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4B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4BB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semiHidden/>
    <w:qFormat/>
    <w:rsid w:val="002D15E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3F4A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4A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3F4A2D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linkedin.com/in/simranjeet-kaur-mann-b959b6b7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channel/UCLgasrnDE3pP_TYTmDrmSTQ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nstagram.com/simranjeetkmann/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w%20user\AppData\Roaming\Microsoft\Templates\Modern%20report.dotx" TargetMode="External"/></Relationships>
</file>

<file path=word/theme/theme1.xml><?xml version="1.0" encoding="utf-8"?>
<a:theme xmlns:a="http://schemas.openxmlformats.org/drawingml/2006/main" name="MR">
  <a:themeElements>
    <a:clrScheme name="Modern Report 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2B80F"/>
      </a:accent1>
      <a:accent2>
        <a:srgbClr val="FF7900"/>
      </a:accent2>
      <a:accent3>
        <a:srgbClr val="007093"/>
      </a:accent3>
      <a:accent4>
        <a:srgbClr val="005C7C"/>
      </a:accent4>
      <a:accent5>
        <a:srgbClr val="004B67"/>
      </a:accent5>
      <a:accent6>
        <a:srgbClr val="002E44"/>
      </a:accent6>
      <a:hlink>
        <a:srgbClr val="0000FF"/>
      </a:hlink>
      <a:folHlink>
        <a:srgbClr val="FF00FF"/>
      </a:folHlink>
    </a:clrScheme>
    <a:fontScheme name="Custom 12">
      <a:majorFont>
        <a:latin typeface="Franklin Gothic Medium"/>
        <a:ea typeface=""/>
        <a:cs typeface=""/>
      </a:majorFont>
      <a:minorFont>
        <a:latin typeface="Book Antiqua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R" id="{576F8857-8344-CC40-AE0E-EF60A6767544}" vid="{BDC92DF4-E7E1-0844-A1CD-530A464FD27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E058DEA-A24B-4A4E-9EA4-6D86FDA62B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09B3CA-0C8C-48D4-A94D-FB24C1AB21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EEF748-28BC-4AC6-852A-F36B080424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1E1983F-6286-415F-8BD0-D2570EFEFB2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C:\Users\new user\AppData\Roaming\Microsoft\Templates\Modern report.dotx</Template>
  <TotalTime>0</TotalTime>
  <Pages>9</Pages>
  <Words>1303</Words>
  <Characters>7430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2020-09-01T14:55:00Z</dcterms:created>
  <dcterms:modified xsi:type="dcterms:W3CDTF">2021-03-14T12:49:00Z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